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90457" w14:textId="77777777" w:rsidR="00065193" w:rsidRPr="00E90C40" w:rsidRDefault="00065193" w:rsidP="00065193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color w:val="0070C0"/>
          <w:kern w:val="0"/>
          <w:sz w:val="21"/>
          <w:szCs w:val="21"/>
          <w:lang w:eastAsia="en-GB"/>
          <w14:ligatures w14:val="none"/>
        </w:rPr>
      </w:pPr>
      <w:r w:rsidRPr="00E90C40">
        <w:rPr>
          <w:rFonts w:ascii="Times New Roman" w:eastAsia="Times New Roman" w:hAnsi="Times New Roman" w:cs="Times New Roman"/>
          <w:b/>
          <w:bCs/>
          <w:color w:val="0070C0"/>
          <w:kern w:val="0"/>
          <w:sz w:val="52"/>
          <w:szCs w:val="52"/>
          <w:u w:val="single"/>
          <w:lang w:eastAsia="en-GB"/>
          <w14:ligatures w14:val="none"/>
        </w:rPr>
        <w:t>ATTAC 26’ Course Admission Form</w:t>
      </w:r>
    </w:p>
    <w:p w14:paraId="7F684E99" w14:textId="77777777" w:rsidR="00065193" w:rsidRPr="00065193" w:rsidRDefault="00065193" w:rsidP="0006519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Welcome to the ASTEP ATTAC Course Admission Form. Please fill out the following information to apply for the course. Ensure all fields are completed accurately.</w:t>
      </w:r>
    </w:p>
    <w:p w14:paraId="5F9C5158" w14:textId="77777777" w:rsidR="00065193" w:rsidRPr="00065193" w:rsidRDefault="00065193" w:rsidP="0006519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lang w:eastAsia="en-GB"/>
          <w14:ligatures w14:val="none"/>
        </w:rPr>
        <w:t>Personal Information</w:t>
      </w:r>
    </w:p>
    <w:p w14:paraId="0AE99049" w14:textId="77777777" w:rsidR="00065193" w:rsidRPr="00065193" w:rsidRDefault="00065193" w:rsidP="00065193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Full Name:</w:t>
      </w:r>
    </w:p>
    <w:p w14:paraId="3D5108E7" w14:textId="77777777" w:rsidR="00065193" w:rsidRPr="00065193" w:rsidRDefault="00065193" w:rsidP="00065193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Date of Birth:</w:t>
      </w:r>
    </w:p>
    <w:p w14:paraId="68CF4B39" w14:textId="77777777" w:rsidR="00065193" w:rsidRPr="00065193" w:rsidRDefault="00065193" w:rsidP="00065193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Gender:</w:t>
      </w:r>
    </w:p>
    <w:p w14:paraId="7385CA95" w14:textId="77777777" w:rsidR="00065193" w:rsidRPr="00065193" w:rsidRDefault="00065193" w:rsidP="00065193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Nationality:</w:t>
      </w:r>
    </w:p>
    <w:p w14:paraId="6EB9A026" w14:textId="77777777" w:rsidR="00065193" w:rsidRPr="00065193" w:rsidRDefault="00065193" w:rsidP="00065193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Address:</w:t>
      </w:r>
    </w:p>
    <w:p w14:paraId="6241D2E8" w14:textId="77777777" w:rsidR="00065193" w:rsidRPr="00065193" w:rsidRDefault="00065193" w:rsidP="00065193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City:</w:t>
      </w:r>
    </w:p>
    <w:p w14:paraId="1244E6ED" w14:textId="77777777" w:rsidR="00065193" w:rsidRPr="00065193" w:rsidRDefault="00065193" w:rsidP="00065193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State/Province:</w:t>
      </w:r>
    </w:p>
    <w:p w14:paraId="785BC100" w14:textId="77777777" w:rsidR="00065193" w:rsidRPr="00065193" w:rsidRDefault="00065193" w:rsidP="00065193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Postal Code:</w:t>
      </w:r>
    </w:p>
    <w:p w14:paraId="730811F6" w14:textId="77777777" w:rsidR="00065193" w:rsidRPr="00065193" w:rsidRDefault="00065193" w:rsidP="00065193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Country:</w:t>
      </w:r>
    </w:p>
    <w:p w14:paraId="17A5F90A" w14:textId="77777777" w:rsidR="00065193" w:rsidRPr="00065193" w:rsidRDefault="00065193" w:rsidP="0006519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lang w:eastAsia="en-GB"/>
          <w14:ligatures w14:val="none"/>
        </w:rPr>
        <w:t>Contact Information</w:t>
      </w:r>
    </w:p>
    <w:p w14:paraId="554FB30C" w14:textId="77777777" w:rsidR="00065193" w:rsidRPr="00065193" w:rsidRDefault="00065193" w:rsidP="00065193">
      <w:pPr>
        <w:numPr>
          <w:ilvl w:val="0"/>
          <w:numId w:val="2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Email Address:</w:t>
      </w:r>
    </w:p>
    <w:p w14:paraId="6D94B8F6" w14:textId="77777777" w:rsidR="00065193" w:rsidRPr="00065193" w:rsidRDefault="00065193" w:rsidP="00065193">
      <w:pPr>
        <w:numPr>
          <w:ilvl w:val="0"/>
          <w:numId w:val="2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Phone Number:</w:t>
      </w:r>
    </w:p>
    <w:p w14:paraId="7D889AE4" w14:textId="77777777" w:rsidR="00065193" w:rsidRPr="00065193" w:rsidRDefault="00065193" w:rsidP="0006519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lang w:eastAsia="en-GB"/>
          <w14:ligatures w14:val="none"/>
        </w:rPr>
        <w:t>Educational Background</w:t>
      </w:r>
    </w:p>
    <w:p w14:paraId="7CAB21D3" w14:textId="77777777" w:rsidR="00065193" w:rsidRPr="00065193" w:rsidRDefault="00065193" w:rsidP="00065193">
      <w:pPr>
        <w:numPr>
          <w:ilvl w:val="0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Highest Level of Education Completed:</w:t>
      </w:r>
    </w:p>
    <w:p w14:paraId="4C3D8560" w14:textId="77777777" w:rsidR="00065193" w:rsidRPr="00065193" w:rsidRDefault="00065193" w:rsidP="00065193">
      <w:pPr>
        <w:numPr>
          <w:ilvl w:val="1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High School</w:t>
      </w:r>
    </w:p>
    <w:p w14:paraId="6F32991A" w14:textId="77777777" w:rsidR="00065193" w:rsidRPr="00065193" w:rsidRDefault="00065193" w:rsidP="00065193">
      <w:pPr>
        <w:numPr>
          <w:ilvl w:val="1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Undergraduate Degree</w:t>
      </w:r>
    </w:p>
    <w:p w14:paraId="03286380" w14:textId="77777777" w:rsidR="00065193" w:rsidRPr="00065193" w:rsidRDefault="00065193" w:rsidP="00065193">
      <w:pPr>
        <w:numPr>
          <w:ilvl w:val="1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Graduate Degree</w:t>
      </w:r>
    </w:p>
    <w:p w14:paraId="3F7DCBF0" w14:textId="77777777" w:rsidR="00065193" w:rsidRPr="00065193" w:rsidRDefault="00065193" w:rsidP="00065193">
      <w:pPr>
        <w:numPr>
          <w:ilvl w:val="1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Other:</w:t>
      </w:r>
    </w:p>
    <w:p w14:paraId="580596FF" w14:textId="77777777" w:rsidR="00065193" w:rsidRPr="00065193" w:rsidRDefault="00065193" w:rsidP="00065193">
      <w:pPr>
        <w:numPr>
          <w:ilvl w:val="0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Institution Name:</w:t>
      </w:r>
    </w:p>
    <w:p w14:paraId="697E9930" w14:textId="77777777" w:rsidR="00065193" w:rsidRPr="00065193" w:rsidRDefault="00065193" w:rsidP="00065193">
      <w:pPr>
        <w:numPr>
          <w:ilvl w:val="0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Field of Study:</w:t>
      </w:r>
    </w:p>
    <w:p w14:paraId="38C7BD80" w14:textId="77777777" w:rsidR="00065193" w:rsidRPr="00065193" w:rsidRDefault="00065193" w:rsidP="00065193">
      <w:pPr>
        <w:numPr>
          <w:ilvl w:val="0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Year of Graduation:</w:t>
      </w:r>
    </w:p>
    <w:p w14:paraId="61BDA307" w14:textId="77777777" w:rsidR="00065193" w:rsidRPr="00065193" w:rsidRDefault="00065193" w:rsidP="0006519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lang w:eastAsia="en-GB"/>
          <w14:ligatures w14:val="none"/>
        </w:rPr>
        <w:lastRenderedPageBreak/>
        <w:t>Course Details</w:t>
      </w:r>
    </w:p>
    <w:p w14:paraId="432420FB" w14:textId="77777777" w:rsidR="00065193" w:rsidRPr="00065193" w:rsidRDefault="00065193" w:rsidP="00065193">
      <w:pPr>
        <w:numPr>
          <w:ilvl w:val="0"/>
          <w:numId w:val="2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Start Date: 6</w:t>
      </w: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11"/>
          <w:szCs w:val="11"/>
          <w:vertAlign w:val="superscript"/>
          <w:lang w:eastAsia="en-GB"/>
          <w14:ligatures w14:val="none"/>
        </w:rPr>
        <w:t>th</w:t>
      </w: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 xml:space="preserve"> April 2026</w:t>
      </w:r>
    </w:p>
    <w:p w14:paraId="5C120410" w14:textId="77777777" w:rsidR="00065193" w:rsidRPr="00065193" w:rsidRDefault="00065193" w:rsidP="00065193">
      <w:pPr>
        <w:numPr>
          <w:ilvl w:val="0"/>
          <w:numId w:val="2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Reason for Taking the Course:</w:t>
      </w:r>
    </w:p>
    <w:p w14:paraId="3A32D392" w14:textId="77777777" w:rsidR="00065193" w:rsidRPr="00065193" w:rsidRDefault="00065193" w:rsidP="00065193">
      <w:pPr>
        <w:numPr>
          <w:ilvl w:val="1"/>
          <w:numId w:val="2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Start a role in the field of Aerospace technical publication and documentation.</w:t>
      </w:r>
    </w:p>
    <w:p w14:paraId="4AEB683F" w14:textId="77777777" w:rsidR="00065193" w:rsidRPr="00065193" w:rsidRDefault="00065193" w:rsidP="00065193">
      <w:pPr>
        <w:numPr>
          <w:ilvl w:val="1"/>
          <w:numId w:val="2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Qualify for higher salary packages, exceeding 10 LPA, only for professionals with over three years of experience.</w:t>
      </w:r>
    </w:p>
    <w:p w14:paraId="440B1B6B" w14:textId="77777777" w:rsidR="00065193" w:rsidRPr="00065193" w:rsidRDefault="00065193" w:rsidP="00065193">
      <w:pPr>
        <w:numPr>
          <w:ilvl w:val="1"/>
          <w:numId w:val="2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Transition into the field of information technology and software development.</w:t>
      </w:r>
    </w:p>
    <w:p w14:paraId="7927AC3D" w14:textId="77777777" w:rsidR="00065193" w:rsidRPr="00065193" w:rsidRDefault="00065193" w:rsidP="00065193">
      <w:pPr>
        <w:numPr>
          <w:ilvl w:val="1"/>
          <w:numId w:val="2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Other:</w:t>
      </w:r>
    </w:p>
    <w:p w14:paraId="02078E3C" w14:textId="77777777" w:rsidR="00065193" w:rsidRPr="00065193" w:rsidRDefault="00065193" w:rsidP="0006519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lang w:eastAsia="en-GB"/>
          <w14:ligatures w14:val="none"/>
        </w:rPr>
        <w:t>Additional Information</w:t>
      </w:r>
    </w:p>
    <w:p w14:paraId="76E840D3" w14:textId="77777777" w:rsidR="00065193" w:rsidRPr="00065193" w:rsidRDefault="00065193" w:rsidP="00065193">
      <w:pPr>
        <w:numPr>
          <w:ilvl w:val="0"/>
          <w:numId w:val="2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How did you hear about the ATTAC course?</w:t>
      </w:r>
    </w:p>
    <w:p w14:paraId="470BE53A" w14:textId="77777777" w:rsidR="00065193" w:rsidRPr="00065193" w:rsidRDefault="00065193" w:rsidP="00065193">
      <w:pPr>
        <w:numPr>
          <w:ilvl w:val="1"/>
          <w:numId w:val="2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Website</w:t>
      </w:r>
    </w:p>
    <w:p w14:paraId="2E65B52B" w14:textId="77777777" w:rsidR="00065193" w:rsidRPr="00065193" w:rsidRDefault="00065193" w:rsidP="00065193">
      <w:pPr>
        <w:numPr>
          <w:ilvl w:val="1"/>
          <w:numId w:val="2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Social Media</w:t>
      </w:r>
    </w:p>
    <w:p w14:paraId="0EE3F6F6" w14:textId="77777777" w:rsidR="00065193" w:rsidRPr="00065193" w:rsidRDefault="00065193" w:rsidP="00065193">
      <w:pPr>
        <w:numPr>
          <w:ilvl w:val="1"/>
          <w:numId w:val="2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Friend/Colleague</w:t>
      </w:r>
    </w:p>
    <w:p w14:paraId="5A85E1A7" w14:textId="77777777" w:rsidR="00065193" w:rsidRPr="00065193" w:rsidRDefault="00065193" w:rsidP="00065193">
      <w:pPr>
        <w:numPr>
          <w:ilvl w:val="1"/>
          <w:numId w:val="2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Advertisement</w:t>
      </w:r>
    </w:p>
    <w:p w14:paraId="5D2EBCE7" w14:textId="77777777" w:rsidR="00065193" w:rsidRPr="00065193" w:rsidRDefault="00065193" w:rsidP="00065193">
      <w:pPr>
        <w:numPr>
          <w:ilvl w:val="1"/>
          <w:numId w:val="2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Other:</w:t>
      </w:r>
    </w:p>
    <w:p w14:paraId="6511BFB5" w14:textId="77777777" w:rsidR="00065193" w:rsidRPr="00065193" w:rsidRDefault="00065193" w:rsidP="00065193">
      <w:pPr>
        <w:numPr>
          <w:ilvl w:val="0"/>
          <w:numId w:val="2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Do you have any special needs or require accommodations?</w:t>
      </w:r>
    </w:p>
    <w:p w14:paraId="74F48221" w14:textId="77777777" w:rsidR="00065193" w:rsidRPr="00065193" w:rsidRDefault="00065193" w:rsidP="00065193">
      <w:pPr>
        <w:numPr>
          <w:ilvl w:val="0"/>
          <w:numId w:val="2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Emergency Contact Name:</w:t>
      </w:r>
    </w:p>
    <w:p w14:paraId="63312419" w14:textId="77777777" w:rsidR="00065193" w:rsidRPr="00065193" w:rsidRDefault="00065193" w:rsidP="00065193">
      <w:pPr>
        <w:numPr>
          <w:ilvl w:val="0"/>
          <w:numId w:val="2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Emergency Contact Phone Number:</w:t>
      </w:r>
    </w:p>
    <w:p w14:paraId="6F42B383" w14:textId="77777777" w:rsidR="00065193" w:rsidRPr="00065193" w:rsidRDefault="00065193" w:rsidP="0006519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lang w:eastAsia="en-GB"/>
          <w14:ligatures w14:val="none"/>
        </w:rPr>
        <w:t>Declaration</w:t>
      </w:r>
    </w:p>
    <w:p w14:paraId="6CEDA006" w14:textId="77777777" w:rsidR="00065193" w:rsidRPr="00065193" w:rsidRDefault="00065193" w:rsidP="0006519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 declare that the information provided in this application is true and accurate to the best of my knowledge. I agree to abide by the rules and regulations of ASTEP.</w:t>
      </w:r>
    </w:p>
    <w:p w14:paraId="7320F48C" w14:textId="77777777" w:rsidR="00065193" w:rsidRPr="00065193" w:rsidRDefault="00065193" w:rsidP="00065193">
      <w:pPr>
        <w:numPr>
          <w:ilvl w:val="0"/>
          <w:numId w:val="2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Signature:</w:t>
      </w:r>
    </w:p>
    <w:p w14:paraId="52528E21" w14:textId="77777777" w:rsidR="00065193" w:rsidRPr="00065193" w:rsidRDefault="00065193" w:rsidP="00065193">
      <w:pPr>
        <w:numPr>
          <w:ilvl w:val="0"/>
          <w:numId w:val="2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Date:</w:t>
      </w:r>
    </w:p>
    <w:p w14:paraId="442357C9" w14:textId="77777777" w:rsidR="00065193" w:rsidRPr="00245349" w:rsidRDefault="00065193" w:rsidP="00065193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4534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Upload your completed form here </w:t>
      </w:r>
      <w:r w:rsidRPr="0024534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highlight w:val="yellow"/>
          <w:lang w:eastAsia="en-GB"/>
          <w14:ligatures w14:val="none"/>
        </w:rPr>
        <w:t>www.astep.co.in/admission.html</w:t>
      </w:r>
      <w:r w:rsidRPr="0024534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24534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24534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or via email at admissions@astep.org. </w:t>
      </w:r>
      <w:r w:rsidRPr="0024534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24534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Thank you for your interest in the ATTAC course!</w:t>
      </w:r>
    </w:p>
    <w:p w14:paraId="38073245" w14:textId="4EF92BA1" w:rsidR="00D55BAF" w:rsidRPr="00245349" w:rsidRDefault="00065193" w:rsidP="00245349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65193">
        <w:rPr>
          <w:rFonts w:ascii="Times New Roman" w:eastAsia="Times New Roman" w:hAnsi="Times New Roman" w:cs="Times New Roman"/>
          <w:color w:val="111111"/>
          <w:kern w:val="0"/>
          <w:lang w:eastAsia="en-GB"/>
          <w14:ligatures w14:val="none"/>
        </w:rPr>
        <w:t>ASTEP, ALL COPYRIGHTS RESERVED, 2026</w:t>
      </w:r>
    </w:p>
    <w:sectPr w:rsidR="00D55BAF" w:rsidRPr="00245349" w:rsidSect="00D30AF6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2098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ADDF6" w14:textId="77777777" w:rsidR="00D66819" w:rsidRDefault="00D66819" w:rsidP="00155602">
      <w:r>
        <w:separator/>
      </w:r>
    </w:p>
  </w:endnote>
  <w:endnote w:type="continuationSeparator" w:id="0">
    <w:p w14:paraId="14E2B05D" w14:textId="77777777" w:rsidR="00D66819" w:rsidRDefault="00D66819" w:rsidP="00155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 Medium">
    <w:panose1 w:val="00000000000000000000"/>
    <w:charset w:val="4D"/>
    <w:family w:val="auto"/>
    <w:pitch w:val="variable"/>
    <w:sig w:usb0="A00002FF" w:usb1="5000205B" w:usb2="00000000" w:usb3="00000000" w:csb0="00000197" w:csb1="00000000"/>
  </w:font>
  <w:font w:name="Walkway Expand Bold">
    <w:altName w:val="Courier New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Raleway">
    <w:panose1 w:val="00000000000000000000"/>
    <w:charset w:val="4D"/>
    <w:family w:val="auto"/>
    <w:pitch w:val="variable"/>
    <w:sig w:usb0="A00002FF" w:usb1="5000205B" w:usb2="00000000" w:usb3="00000000" w:csb0="00000197" w:csb1="00000000"/>
  </w:font>
  <w:font w:name="Nexa Light">
    <w:altName w:val="Times New Roman"/>
    <w:panose1 w:val="020B0604020202020204"/>
    <w:charset w:val="00"/>
    <w:family w:val="modern"/>
    <w:notTrueType/>
    <w:pitch w:val="variable"/>
    <w:sig w:usb0="00000003" w:usb1="4000004A" w:usb2="00000000" w:usb3="00000000" w:csb0="00000001" w:csb1="00000000"/>
  </w:font>
  <w:font w:name="Raleway SemiBold">
    <w:panose1 w:val="00000000000000000000"/>
    <w:charset w:val="4D"/>
    <w:family w:val="auto"/>
    <w:pitch w:val="variable"/>
    <w:sig w:usb0="A00002FF" w:usb1="5000205B" w:usb2="00000000" w:usb3="00000000" w:csb0="00000197" w:csb1="00000000"/>
  </w:font>
  <w:font w:name="Cambria-Bold">
    <w:altName w:val="Arial Unicode MS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1944924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A1661" w14:textId="0820928A" w:rsidR="00D345BF" w:rsidRDefault="00D345BF" w:rsidP="00FB239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4164FA4" w14:textId="77777777" w:rsidR="00D345BF" w:rsidRDefault="00D345BF" w:rsidP="00D345B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962279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5788A21" w14:textId="0726E3FB" w:rsidR="00D345BF" w:rsidRDefault="00D345BF" w:rsidP="00FB239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3FAB38D" w14:textId="77777777" w:rsidR="007836C1" w:rsidRDefault="0019220C" w:rsidP="00D345BF">
    <w:pPr>
      <w:pStyle w:val="Footer"/>
      <w:ind w:right="360"/>
    </w:pPr>
    <w:r>
      <w:rPr>
        <w:noProof/>
        <w:lang w:eastAsia="en-IN"/>
      </w:rPr>
      <mc:AlternateContent>
        <mc:Choice Requires="wpg">
          <w:drawing>
            <wp:anchor distT="0" distB="0" distL="114300" distR="114300" simplePos="0" relativeHeight="251678720" behindDoc="0" locked="0" layoutInCell="1" allowOverlap="1" wp14:anchorId="08E73E3A" wp14:editId="2A4AD977">
              <wp:simplePos x="0" y="0"/>
              <wp:positionH relativeFrom="page">
                <wp:posOffset>167950</wp:posOffset>
              </wp:positionH>
              <wp:positionV relativeFrom="page">
                <wp:posOffset>10151706</wp:posOffset>
              </wp:positionV>
              <wp:extent cx="7232905" cy="393192"/>
              <wp:effectExtent l="0" t="0" r="0" b="0"/>
              <wp:wrapSquare wrapText="bothSides"/>
              <wp:docPr id="237" name="Group 2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32905" cy="393192"/>
                        <a:chOff x="-1" y="0"/>
                        <a:chExt cx="7235577" cy="393700"/>
                      </a:xfrm>
                    </wpg:grpSpPr>
                    <wps:wsp>
                      <wps:cNvPr id="238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-1" y="0"/>
                          <a:ext cx="4676364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FE0D6" w14:textId="77777777" w:rsidR="008C26A9" w:rsidRPr="00895631" w:rsidRDefault="008C26A9" w:rsidP="008C26A9">
                            <w:pPr>
                              <w:rPr>
                                <w:rFonts w:ascii="Raleway SemiBold" w:hAnsi="Raleway SemiBold"/>
                                <w:b/>
                                <w:smallCaps/>
                                <w:color w:val="FFFFFF"/>
                              </w:rPr>
                            </w:pPr>
                            <w:r w:rsidRPr="00895631">
                              <w:rPr>
                                <w:rFonts w:ascii="Raleway SemiBold" w:hAnsi="Raleway SemiBold"/>
                                <w:b/>
                                <w:smallCaps/>
                                <w:color w:val="FFFFFF"/>
                              </w:rPr>
                              <w:t>Advanced Systematic Training For Emerging Professionals</w:t>
                            </w:r>
                          </w:p>
                          <w:p w14:paraId="5F51710B" w14:textId="77777777" w:rsidR="0019220C" w:rsidRPr="00AA1E39" w:rsidRDefault="0019220C" w:rsidP="0019220C">
                            <w:pPr>
                              <w:rPr>
                                <w:rFonts w:ascii="Nexa Light" w:hAnsi="Nexa Light"/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23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5526156" y="39757"/>
                          <a:ext cx="1709420" cy="301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2A9710" w14:textId="77777777" w:rsidR="0019220C" w:rsidRPr="00895631" w:rsidRDefault="0019220C" w:rsidP="0019220C">
                            <w:pPr>
                              <w:tabs>
                                <w:tab w:val="left" w:pos="7469"/>
                              </w:tabs>
                              <w:spacing w:before="50"/>
                              <w:ind w:left="102"/>
                              <w:rPr>
                                <w:rFonts w:eastAsia="Nexa Light" w:cstheme="minorHAnsi"/>
                                <w:color w:val="FFFFF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895631">
                              <w:rPr>
                                <w:rFonts w:eastAsia="Nexa Light" w:cstheme="minorHAnsi"/>
                                <w:color w:val="FFFFF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WWW.ASTEP</w:t>
                            </w:r>
                            <w:r w:rsidRPr="00895631">
                              <w:rPr>
                                <w:rFonts w:eastAsia="Nexa Light" w:cstheme="minorHAnsi"/>
                                <w:color w:val="FFFFFF"/>
                                <w:spacing w:val="-7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  <w:r w:rsidRPr="00895631">
                              <w:rPr>
                                <w:rFonts w:eastAsia="Nexa Light" w:cstheme="minorHAnsi"/>
                                <w:color w:val="FFFFFF"/>
                                <w:spacing w:val="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</w:t>
                            </w:r>
                            <w:r w:rsidRPr="00895631">
                              <w:rPr>
                                <w:rFonts w:eastAsia="Nexa Light" w:cstheme="minorHAnsi"/>
                                <w:color w:val="FFFFF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O.IN</w:t>
                            </w:r>
                          </w:p>
                          <w:p w14:paraId="5CF22CC8" w14:textId="77777777" w:rsidR="0019220C" w:rsidRPr="00895631" w:rsidRDefault="0019220C" w:rsidP="0019220C">
                            <w:pPr>
                              <w:rPr>
                                <w:rFonts w:cstheme="minorHAnsi"/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8E73E3A" id="Group 237" o:spid="_x0000_s1057" style="position:absolute;margin-left:13.2pt;margin-top:799.35pt;width:569.5pt;height:30.95pt;z-index:251678720;mso-position-horizontal-relative:page;mso-position-vertical-relative:page;mso-width-relative:margin;mso-height-relative:margin" coordorigin="" coordsize="72355,393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&#13;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58" type="#_x0000_t202" style="position:absolute;width:46763;height:39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" filled="f" stroked="f">
                <v:textbox>
                  <w:txbxContent>
                    <w:p w14:paraId="7DAFE0D6" w14:textId="77777777" w:rsidR="008C26A9" w:rsidRPr="00895631" w:rsidRDefault="008C26A9" w:rsidP="008C26A9">
                      <w:pPr>
                        <w:rPr>
                          <w:rFonts w:ascii="Raleway SemiBold" w:hAnsi="Raleway SemiBold"/>
                          <w:b/>
                          <w:smallCaps/>
                          <w:color w:val="FFFFFF"/>
                        </w:rPr>
                      </w:pPr>
                      <w:r w:rsidRPr="00895631">
                        <w:rPr>
                          <w:rFonts w:ascii="Raleway SemiBold" w:hAnsi="Raleway SemiBold"/>
                          <w:b/>
                          <w:smallCaps/>
                          <w:color w:val="FFFFFF"/>
                        </w:rPr>
                        <w:t>Advanced Systematic Training For Emerging Professionals</w:t>
                      </w:r>
                    </w:p>
                    <w:p w14:paraId="5F51710B" w14:textId="77777777" w:rsidR="0019220C" w:rsidRPr="00AA1E39" w:rsidRDefault="0019220C" w:rsidP="0019220C">
                      <w:pPr>
                        <w:rPr>
                          <w:rFonts w:ascii="Nexa Light" w:hAnsi="Nexa Light"/>
                          <w:color w:val="FFFFFF"/>
                        </w:rPr>
                      </w:pPr>
                    </w:p>
                  </w:txbxContent>
                </v:textbox>
              </v:shape>
              <v:shape id="Text Box 2" o:spid="_x0000_s1059" type="#_x0000_t202" style="position:absolute;left:55261;top:397;width:17094;height:301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5m7CyAAAAOE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" filled="f" stroked="f">
                <v:textbox>
                  <w:txbxContent>
                    <w:p w14:paraId="602A9710" w14:textId="77777777" w:rsidR="0019220C" w:rsidRPr="00895631" w:rsidRDefault="0019220C" w:rsidP="0019220C">
                      <w:pPr>
                        <w:tabs>
                          <w:tab w:val="left" w:pos="7469"/>
                        </w:tabs>
                        <w:spacing w:before="50"/>
                        <w:ind w:left="102"/>
                        <w:rPr>
                          <w:rFonts w:eastAsia="Nexa Light" w:cstheme="minorHAnsi"/>
                          <w:color w:val="FFFFF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895631">
                        <w:rPr>
                          <w:rFonts w:eastAsia="Nexa Light" w:cstheme="minorHAnsi"/>
                          <w:color w:val="FFFFF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WWW.ASTEP</w:t>
                      </w:r>
                      <w:r w:rsidRPr="00895631">
                        <w:rPr>
                          <w:rFonts w:eastAsia="Nexa Light" w:cstheme="minorHAnsi"/>
                          <w:color w:val="FFFFFF"/>
                          <w:spacing w:val="-7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  <w:r w:rsidRPr="00895631">
                        <w:rPr>
                          <w:rFonts w:eastAsia="Nexa Light" w:cstheme="minorHAnsi"/>
                          <w:color w:val="FFFFFF"/>
                          <w:spacing w:val="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</w:t>
                      </w:r>
                      <w:r w:rsidRPr="00895631">
                        <w:rPr>
                          <w:rFonts w:eastAsia="Nexa Light" w:cstheme="minorHAnsi"/>
                          <w:color w:val="FFFFF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O.IN</w:t>
                      </w:r>
                    </w:p>
                    <w:p w14:paraId="5CF22CC8" w14:textId="77777777" w:rsidR="0019220C" w:rsidRPr="00895631" w:rsidRDefault="0019220C" w:rsidP="0019220C">
                      <w:pPr>
                        <w:rPr>
                          <w:rFonts w:cstheme="minorHAnsi"/>
                          <w:color w:val="FFFFFF"/>
                        </w:rPr>
                      </w:pPr>
                    </w:p>
                  </w:txbxContent>
                </v:textbox>
              </v:shape>
              <w10:wrap type="square" anchorx="page" anchory="page"/>
            </v:group>
          </w:pict>
        </mc:Fallback>
      </mc:AlternateContent>
    </w:r>
    <w:r w:rsidR="007836C1">
      <w:rPr>
        <w:noProof/>
        <w:lang w:eastAsia="en-IN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14856C05" wp14:editId="5D8DC1B9">
              <wp:simplePos x="0" y="0"/>
              <wp:positionH relativeFrom="page">
                <wp:posOffset>1992</wp:posOffset>
              </wp:positionH>
              <wp:positionV relativeFrom="page">
                <wp:posOffset>9992995</wp:posOffset>
              </wp:positionV>
              <wp:extent cx="7573010" cy="697230"/>
              <wp:effectExtent l="0" t="0" r="27940" b="7620"/>
              <wp:wrapSquare wrapText="bothSides"/>
              <wp:docPr id="142" name="Group 1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3010" cy="697230"/>
                        <a:chOff x="0" y="15760"/>
                        <a:chExt cx="11905" cy="1078"/>
                      </a:xfrm>
                    </wpg:grpSpPr>
                    <wpg:grpSp>
                      <wpg:cNvPr id="143" name="Group 139"/>
                      <wpg:cNvGrpSpPr>
                        <a:grpSpLocks/>
                      </wpg:cNvGrpSpPr>
                      <wpg:grpSpPr bwMode="auto">
                        <a:xfrm>
                          <a:off x="0" y="15760"/>
                          <a:ext cx="7958" cy="1078"/>
                          <a:chOff x="0" y="15760"/>
                          <a:chExt cx="7958" cy="1078"/>
                        </a:xfrm>
                      </wpg:grpSpPr>
                      <wps:wsp>
                        <wps:cNvPr id="144" name="Freeform 140"/>
                        <wps:cNvSpPr>
                          <a:spLocks/>
                        </wps:cNvSpPr>
                        <wps:spPr bwMode="auto">
                          <a:xfrm>
                            <a:off x="0" y="15760"/>
                            <a:ext cx="7958" cy="1078"/>
                          </a:xfrm>
                          <a:custGeom>
                            <a:avLst/>
                            <a:gdLst>
                              <a:gd name="T0" fmla="*/ 7958 w 7958"/>
                              <a:gd name="T1" fmla="+- 0 15760 15760"/>
                              <a:gd name="T2" fmla="*/ 15760 h 1078"/>
                              <a:gd name="T3" fmla="*/ 0 w 7958"/>
                              <a:gd name="T4" fmla="+- 0 15760 15760"/>
                              <a:gd name="T5" fmla="*/ 15760 h 1078"/>
                              <a:gd name="T6" fmla="*/ 0 w 7958"/>
                              <a:gd name="T7" fmla="+- 0 16838 15760"/>
                              <a:gd name="T8" fmla="*/ 16838 h 1078"/>
                              <a:gd name="T9" fmla="*/ 7238 w 7958"/>
                              <a:gd name="T10" fmla="+- 0 16838 15760"/>
                              <a:gd name="T11" fmla="*/ 16838 h 1078"/>
                              <a:gd name="T12" fmla="*/ 7958 w 7958"/>
                              <a:gd name="T13" fmla="+- 0 15760 15760"/>
                              <a:gd name="T14" fmla="*/ 15760 h 1078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7958" h="1078">
                                <a:moveTo>
                                  <a:pt x="79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78"/>
                                </a:lnTo>
                                <a:lnTo>
                                  <a:pt x="7238" y="1078"/>
                                </a:lnTo>
                                <a:lnTo>
                                  <a:pt x="79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63A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45" name="Group 141"/>
                      <wpg:cNvGrpSpPr>
                        <a:grpSpLocks/>
                      </wpg:cNvGrpSpPr>
                      <wpg:grpSpPr bwMode="auto">
                        <a:xfrm>
                          <a:off x="7492" y="15760"/>
                          <a:ext cx="4413" cy="1078"/>
                          <a:chOff x="7492" y="15760"/>
                          <a:chExt cx="4413" cy="1078"/>
                        </a:xfrm>
                      </wpg:grpSpPr>
                      <wps:wsp>
                        <wps:cNvPr id="146" name="Freeform 142"/>
                        <wps:cNvSpPr>
                          <a:spLocks/>
                        </wps:cNvSpPr>
                        <wps:spPr bwMode="auto">
                          <a:xfrm>
                            <a:off x="7492" y="15760"/>
                            <a:ext cx="4413" cy="1078"/>
                          </a:xfrm>
                          <a:custGeom>
                            <a:avLst/>
                            <a:gdLst>
                              <a:gd name="T0" fmla="+- 0 11906 7492"/>
                              <a:gd name="T1" fmla="*/ T0 w 4413"/>
                              <a:gd name="T2" fmla="+- 0 15760 15760"/>
                              <a:gd name="T3" fmla="*/ 15760 h 1078"/>
                              <a:gd name="T4" fmla="+- 0 8212 7492"/>
                              <a:gd name="T5" fmla="*/ T4 w 4413"/>
                              <a:gd name="T6" fmla="+- 0 15760 15760"/>
                              <a:gd name="T7" fmla="*/ 15760 h 1078"/>
                              <a:gd name="T8" fmla="+- 0 7492 7492"/>
                              <a:gd name="T9" fmla="*/ T8 w 4413"/>
                              <a:gd name="T10" fmla="+- 0 16838 15760"/>
                              <a:gd name="T11" fmla="*/ 16838 h 1078"/>
                              <a:gd name="T12" fmla="+- 0 11906 7492"/>
                              <a:gd name="T13" fmla="*/ T12 w 4413"/>
                              <a:gd name="T14" fmla="+- 0 16838 15760"/>
                              <a:gd name="T15" fmla="*/ 16838 h 1078"/>
                              <a:gd name="T16" fmla="+- 0 11906 7492"/>
                              <a:gd name="T17" fmla="*/ T16 w 4413"/>
                              <a:gd name="T18" fmla="+- 0 15760 15760"/>
                              <a:gd name="T19" fmla="*/ 15760 h 10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413" h="1078">
                                <a:moveTo>
                                  <a:pt x="4414" y="0"/>
                                </a:moveTo>
                                <a:lnTo>
                                  <a:pt x="720" y="0"/>
                                </a:lnTo>
                                <a:lnTo>
                                  <a:pt x="0" y="1078"/>
                                </a:lnTo>
                                <a:lnTo>
                                  <a:pt x="4414" y="1078"/>
                                </a:lnTo>
                                <a:lnTo>
                                  <a:pt x="4414" y="0"/>
                                </a:lnTo>
                              </a:path>
                            </a:pathLst>
                          </a:custGeom>
                          <a:solidFill>
                            <a:srgbClr val="2C2C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561D986" id="Group 142" o:spid="_x0000_s1026" style="position:absolute;margin-left:.15pt;margin-top:786.85pt;width:596.3pt;height:54.9pt;z-index:-251654144;mso-position-horizontal-relative:page;mso-position-vertical-relative:page" coordorigin=",15760" coordsize="11905,107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">
              <v:group id="Group 139" o:spid="_x0000_s1027" style="position:absolute;top:15760;width:7958;height:1078" coordorigin=",15760" coordsize="7958,10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">
                <v:shape id="Freeform 140" o:spid="_x0000_s1028" style="position:absolute;top:15760;width:7958;height:1078;visibility:visible;mso-wrap-style:square;v-text-anchor:top" coordsize="7958,10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" path="m7958,l,,,1078r7238,l7958,xe" fillcolor="#2163af" stroked="f">
                  <v:path arrowok="t" o:connecttype="custom" o:connectlocs="7958,15760;0,15760;0,16838;7238,16838;7958,15760" o:connectangles="0,0,0,0,0"/>
                </v:shape>
              </v:group>
              <v:group id="Group 141" o:spid="_x0000_s1029" style="position:absolute;left:7492;top:15760;width:4413;height:1078" coordorigin="7492,15760" coordsize="4413,10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">
                <v:shape id="Freeform 142" o:spid="_x0000_s1030" style="position:absolute;left:7492;top:15760;width:4413;height:1078;visibility:visible;mso-wrap-style:square;v-text-anchor:top" coordsize="4413,10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" path="m4414,l720,,,1078r4414,l4414,e" fillcolor="#2c2c2b" stroked="f">
                  <v:path arrowok="t" o:connecttype="custom" o:connectlocs="4414,15760;720,15760;0,16838;4414,16838;4414,15760" o:connectangles="0,0,0,0,0"/>
                </v:shape>
              </v:group>
              <w10:wrap type="square" anchorx="page" anchory="page"/>
            </v:group>
          </w:pict>
        </mc:Fallback>
      </mc:AlternateContent>
    </w:r>
    <w:r w:rsidR="007836C1"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32506" w14:textId="77777777" w:rsidR="00D55BAF" w:rsidRPr="00D55BAF" w:rsidRDefault="00D55BAF" w:rsidP="00D55BAF">
    <w:pPr>
      <w:jc w:val="center"/>
    </w:pPr>
    <w:r>
      <w:t>_______________________________________________________________________________________</w:t>
    </w:r>
    <w:r>
      <w:br/>
    </w:r>
    <w:r>
      <w:br/>
      <w:t>ASTEP 2025, All Copyrights Reserved</w:t>
    </w:r>
  </w:p>
  <w:p w14:paraId="7637B008" w14:textId="77777777" w:rsidR="00A80F95" w:rsidRDefault="001D32C0" w:rsidP="00A80F95">
    <w:pPr>
      <w:pStyle w:val="Footer"/>
      <w:tabs>
        <w:tab w:val="clear" w:pos="4680"/>
        <w:tab w:val="clear" w:pos="9360"/>
        <w:tab w:val="left" w:pos="6526"/>
      </w:tabs>
    </w:pPr>
    <w:r>
      <w:rPr>
        <w:noProof/>
        <w:lang w:eastAsia="en-IN"/>
      </w:rPr>
      <mc:AlternateContent>
        <mc:Choice Requires="wpg">
          <w:drawing>
            <wp:anchor distT="0" distB="0" distL="114300" distR="114300" simplePos="0" relativeHeight="251684864" behindDoc="0" locked="0" layoutInCell="1" allowOverlap="1" wp14:anchorId="48809C6C" wp14:editId="08FDBC92">
              <wp:simplePos x="0" y="0"/>
              <wp:positionH relativeFrom="page">
                <wp:posOffset>457200</wp:posOffset>
              </wp:positionH>
              <wp:positionV relativeFrom="page">
                <wp:posOffset>10685780</wp:posOffset>
              </wp:positionV>
              <wp:extent cx="7232905" cy="541176"/>
              <wp:effectExtent l="0" t="0" r="0" b="0"/>
              <wp:wrapSquare wrapText="bothSides"/>
              <wp:docPr id="236" name="Group 2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32905" cy="541176"/>
                        <a:chOff x="-1" y="0"/>
                        <a:chExt cx="7235577" cy="541875"/>
                      </a:xfrm>
                    </wpg:grpSpPr>
                    <wps:wsp>
                      <wps:cNvPr id="8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-1" y="0"/>
                          <a:ext cx="4751808" cy="541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EEE1D3" w14:textId="77777777" w:rsidR="001D32C0" w:rsidRPr="00895631" w:rsidRDefault="001D32C0" w:rsidP="001D32C0">
                            <w:pPr>
                              <w:rPr>
                                <w:rFonts w:ascii="Raleway SemiBold" w:hAnsi="Raleway SemiBold"/>
                                <w:b/>
                                <w:smallCaps/>
                                <w:color w:val="FFFFFF"/>
                              </w:rPr>
                            </w:pPr>
                            <w:r w:rsidRPr="00895631">
                              <w:rPr>
                                <w:rFonts w:ascii="Raleway SemiBold" w:hAnsi="Raleway SemiBold"/>
                                <w:b/>
                                <w:smallCaps/>
                                <w:color w:val="FFFFFF"/>
                              </w:rPr>
                              <w:t>Advanced Systematic Training For Emerging Professionals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7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5526156" y="39757"/>
                          <a:ext cx="1709420" cy="301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EF6E96" w14:textId="77777777" w:rsidR="001D32C0" w:rsidRPr="00895631" w:rsidRDefault="001D32C0" w:rsidP="001D32C0">
                            <w:pPr>
                              <w:tabs>
                                <w:tab w:val="left" w:pos="7469"/>
                              </w:tabs>
                              <w:spacing w:before="50"/>
                              <w:ind w:left="102"/>
                              <w:rPr>
                                <w:rFonts w:eastAsia="Nexa Light" w:cstheme="minorHAnsi"/>
                                <w:color w:val="FFFFF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895631">
                              <w:rPr>
                                <w:rFonts w:eastAsia="Nexa Light" w:cstheme="minorHAnsi"/>
                                <w:color w:val="FFFFF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WWW.ASTEP</w:t>
                            </w:r>
                            <w:r w:rsidRPr="00895631">
                              <w:rPr>
                                <w:rFonts w:eastAsia="Nexa Light" w:cstheme="minorHAnsi"/>
                                <w:color w:val="FFFFFF"/>
                                <w:spacing w:val="-7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  <w:r w:rsidRPr="00895631">
                              <w:rPr>
                                <w:rFonts w:eastAsia="Nexa Light" w:cstheme="minorHAnsi"/>
                                <w:color w:val="FFFFFF"/>
                                <w:spacing w:val="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</w:t>
                            </w:r>
                            <w:r w:rsidRPr="00895631">
                              <w:rPr>
                                <w:rFonts w:eastAsia="Nexa Light" w:cstheme="minorHAnsi"/>
                                <w:color w:val="FFFFF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O.IN</w:t>
                            </w:r>
                          </w:p>
                          <w:p w14:paraId="77724502" w14:textId="77777777" w:rsidR="001D32C0" w:rsidRPr="00895631" w:rsidRDefault="001D32C0" w:rsidP="001D32C0">
                            <w:pPr>
                              <w:rPr>
                                <w:rFonts w:cstheme="minorHAnsi"/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8809C6C" id="Group 236" o:spid="_x0000_s1091" style="position:absolute;margin-left:36pt;margin-top:841.4pt;width:569.5pt;height:42.6pt;z-index:251684864;mso-position-horizontal-relative:page;mso-position-vertical-relative:page;mso-width-relative:margin;mso-height-relative:margin" coordorigin="" coordsize="72355,541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&#13;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92" type="#_x0000_t202" style="position:absolute;width:47518;height:54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" filled="f" stroked="f">
                <v:textbox>
                  <w:txbxContent>
                    <w:p w14:paraId="0DEEE1D3" w14:textId="77777777" w:rsidR="001D32C0" w:rsidRPr="00895631" w:rsidRDefault="001D32C0" w:rsidP="001D32C0">
                      <w:pPr>
                        <w:rPr>
                          <w:rFonts w:ascii="Raleway SemiBold" w:hAnsi="Raleway SemiBold"/>
                          <w:b/>
                          <w:smallCaps/>
                          <w:color w:val="FFFFFF"/>
                        </w:rPr>
                      </w:pPr>
                      <w:r w:rsidRPr="00895631">
                        <w:rPr>
                          <w:rFonts w:ascii="Raleway SemiBold" w:hAnsi="Raleway SemiBold"/>
                          <w:b/>
                          <w:smallCaps/>
                          <w:color w:val="FFFFFF"/>
                        </w:rPr>
                        <w:t>Advanced Systematic Training For Emerging Professionals</w:t>
                      </w:r>
                    </w:p>
                  </w:txbxContent>
                </v:textbox>
              </v:shape>
              <v:shape id="Text Box 2" o:spid="_x0000_s1093" type="#_x0000_t202" style="position:absolute;left:55261;top:397;width:17094;height:301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" filled="f" stroked="f">
                <v:textbox>
                  <w:txbxContent>
                    <w:p w14:paraId="37EF6E96" w14:textId="77777777" w:rsidR="001D32C0" w:rsidRPr="00895631" w:rsidRDefault="001D32C0" w:rsidP="001D32C0">
                      <w:pPr>
                        <w:tabs>
                          <w:tab w:val="left" w:pos="7469"/>
                        </w:tabs>
                        <w:spacing w:before="50"/>
                        <w:ind w:left="102"/>
                        <w:rPr>
                          <w:rFonts w:eastAsia="Nexa Light" w:cstheme="minorHAnsi"/>
                          <w:color w:val="FFFFF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895631">
                        <w:rPr>
                          <w:rFonts w:eastAsia="Nexa Light" w:cstheme="minorHAnsi"/>
                          <w:color w:val="FFFFF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WWW.ASTEP</w:t>
                      </w:r>
                      <w:r w:rsidRPr="00895631">
                        <w:rPr>
                          <w:rFonts w:eastAsia="Nexa Light" w:cstheme="minorHAnsi"/>
                          <w:color w:val="FFFFFF"/>
                          <w:spacing w:val="-7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  <w:r w:rsidRPr="00895631">
                        <w:rPr>
                          <w:rFonts w:eastAsia="Nexa Light" w:cstheme="minorHAnsi"/>
                          <w:color w:val="FFFFFF"/>
                          <w:spacing w:val="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</w:t>
                      </w:r>
                      <w:r w:rsidRPr="00895631">
                        <w:rPr>
                          <w:rFonts w:eastAsia="Nexa Light" w:cstheme="minorHAnsi"/>
                          <w:color w:val="FFFFF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O.IN</w:t>
                      </w:r>
                    </w:p>
                    <w:p w14:paraId="77724502" w14:textId="77777777" w:rsidR="001D32C0" w:rsidRPr="00895631" w:rsidRDefault="001D32C0" w:rsidP="001D32C0">
                      <w:pPr>
                        <w:rPr>
                          <w:rFonts w:cstheme="minorHAnsi"/>
                          <w:color w:val="FFFFFF"/>
                        </w:rPr>
                      </w:pPr>
                    </w:p>
                  </w:txbxContent>
                </v:textbox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43947" w14:textId="77777777" w:rsidR="00D66819" w:rsidRDefault="00D66819" w:rsidP="00155602">
      <w:r>
        <w:separator/>
      </w:r>
    </w:p>
  </w:footnote>
  <w:footnote w:type="continuationSeparator" w:id="0">
    <w:p w14:paraId="785260A3" w14:textId="77777777" w:rsidR="00D66819" w:rsidRDefault="00D66819" w:rsidP="00155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163F7" w14:textId="77777777" w:rsidR="007836C1" w:rsidRDefault="00A619A0">
    <w:pPr>
      <w:pStyle w:val="Header"/>
    </w:pPr>
    <w:r w:rsidRPr="00A619A0">
      <w:rPr>
        <w:noProof/>
        <w:sz w:val="30"/>
        <w:lang w:eastAsia="en-IN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1CE57755" wp14:editId="2A1FB1F3">
              <wp:simplePos x="0" y="0"/>
              <wp:positionH relativeFrom="page">
                <wp:posOffset>0</wp:posOffset>
              </wp:positionH>
              <wp:positionV relativeFrom="page">
                <wp:posOffset>260350</wp:posOffset>
              </wp:positionV>
              <wp:extent cx="7571105" cy="1033145"/>
              <wp:effectExtent l="0" t="0" r="0" b="0"/>
              <wp:wrapNone/>
              <wp:docPr id="251" name="Group 25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1033145"/>
                        <a:chOff x="0" y="0"/>
                        <a:chExt cx="7573010" cy="1031674"/>
                      </a:xfrm>
                    </wpg:grpSpPr>
                    <wpg:grpSp>
                      <wpg:cNvPr id="252" name="Group 252"/>
                      <wpg:cNvGrpSpPr>
                        <a:grpSpLocks/>
                      </wpg:cNvGrpSpPr>
                      <wpg:grpSpPr bwMode="auto">
                        <a:xfrm>
                          <a:off x="0" y="949124"/>
                          <a:ext cx="7573010" cy="82550"/>
                          <a:chOff x="-10" y="2374"/>
                          <a:chExt cx="11926" cy="130"/>
                        </a:xfrm>
                      </wpg:grpSpPr>
                      <wpg:grpSp>
                        <wpg:cNvPr id="253" name="Group 253"/>
                        <wpg:cNvGrpSpPr>
                          <a:grpSpLocks/>
                        </wpg:cNvGrpSpPr>
                        <wpg:grpSpPr bwMode="auto">
                          <a:xfrm>
                            <a:off x="0" y="2384"/>
                            <a:ext cx="3962" cy="110"/>
                            <a:chOff x="0" y="2384"/>
                            <a:chExt cx="3962" cy="110"/>
                          </a:xfrm>
                        </wpg:grpSpPr>
                        <wps:wsp>
                          <wps:cNvPr id="254" name="Freeform 112"/>
                          <wps:cNvSpPr>
                            <a:spLocks/>
                          </wps:cNvSpPr>
                          <wps:spPr bwMode="auto">
                            <a:xfrm>
                              <a:off x="0" y="2384"/>
                              <a:ext cx="3962" cy="110"/>
                            </a:xfrm>
                            <a:custGeom>
                              <a:avLst/>
                              <a:gdLst>
                                <a:gd name="T0" fmla="*/ 3962 w 3962"/>
                                <a:gd name="T1" fmla="+- 0 2384 2384"/>
                                <a:gd name="T2" fmla="*/ 2384 h 110"/>
                                <a:gd name="T3" fmla="*/ 0 w 3962"/>
                                <a:gd name="T4" fmla="+- 0 2384 2384"/>
                                <a:gd name="T5" fmla="*/ 2384 h 110"/>
                                <a:gd name="T6" fmla="*/ 0 w 3962"/>
                                <a:gd name="T7" fmla="+- 0 2494 2384"/>
                                <a:gd name="T8" fmla="*/ 2494 h 110"/>
                                <a:gd name="T9" fmla="*/ 3889 w 3962"/>
                                <a:gd name="T10" fmla="+- 0 2494 2384"/>
                                <a:gd name="T11" fmla="*/ 2494 h 110"/>
                                <a:gd name="T12" fmla="*/ 3962 w 3962"/>
                                <a:gd name="T13" fmla="+- 0 2384 2384"/>
                                <a:gd name="T14" fmla="*/ 2384 h 110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</a:cxnLst>
                              <a:rect l="0" t="0" r="r" b="b"/>
                              <a:pathLst>
                                <a:path w="3962" h="110">
                                  <a:moveTo>
                                    <a:pt x="396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10"/>
                                  </a:lnTo>
                                  <a:lnTo>
                                    <a:pt x="3889" y="110"/>
                                  </a:lnTo>
                                  <a:lnTo>
                                    <a:pt x="39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C2C2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5" name="Group 255"/>
                        <wpg:cNvGrpSpPr>
                          <a:grpSpLocks/>
                        </wpg:cNvGrpSpPr>
                        <wpg:grpSpPr bwMode="auto">
                          <a:xfrm>
                            <a:off x="4007" y="2384"/>
                            <a:ext cx="7899" cy="110"/>
                            <a:chOff x="4007" y="2384"/>
                            <a:chExt cx="7899" cy="110"/>
                          </a:xfrm>
                        </wpg:grpSpPr>
                        <wps:wsp>
                          <wps:cNvPr id="96" name="Freeform 114"/>
                          <wps:cNvSpPr>
                            <a:spLocks/>
                          </wps:cNvSpPr>
                          <wps:spPr bwMode="auto">
                            <a:xfrm>
                              <a:off x="4007" y="2384"/>
                              <a:ext cx="7899" cy="110"/>
                            </a:xfrm>
                            <a:custGeom>
                              <a:avLst/>
                              <a:gdLst>
                                <a:gd name="T0" fmla="+- 0 11906 4007"/>
                                <a:gd name="T1" fmla="*/ T0 w 7899"/>
                                <a:gd name="T2" fmla="+- 0 2384 2384"/>
                                <a:gd name="T3" fmla="*/ 2384 h 110"/>
                                <a:gd name="T4" fmla="+- 0 4080 4007"/>
                                <a:gd name="T5" fmla="*/ T4 w 7899"/>
                                <a:gd name="T6" fmla="+- 0 2384 2384"/>
                                <a:gd name="T7" fmla="*/ 2384 h 110"/>
                                <a:gd name="T8" fmla="+- 0 4007 4007"/>
                                <a:gd name="T9" fmla="*/ T8 w 7899"/>
                                <a:gd name="T10" fmla="+- 0 2494 2384"/>
                                <a:gd name="T11" fmla="*/ 2494 h 110"/>
                                <a:gd name="T12" fmla="+- 0 11906 4007"/>
                                <a:gd name="T13" fmla="*/ T12 w 7899"/>
                                <a:gd name="T14" fmla="+- 0 2494 2384"/>
                                <a:gd name="T15" fmla="*/ 2494 h 110"/>
                                <a:gd name="T16" fmla="+- 0 11906 4007"/>
                                <a:gd name="T17" fmla="*/ T16 w 7899"/>
                                <a:gd name="T18" fmla="+- 0 2384 2384"/>
                                <a:gd name="T19" fmla="*/ 2384 h 1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899" h="110">
                                  <a:moveTo>
                                    <a:pt x="7899" y="0"/>
                                  </a:moveTo>
                                  <a:lnTo>
                                    <a:pt x="73" y="0"/>
                                  </a:lnTo>
                                  <a:lnTo>
                                    <a:pt x="0" y="110"/>
                                  </a:lnTo>
                                  <a:lnTo>
                                    <a:pt x="7899" y="110"/>
                                  </a:lnTo>
                                  <a:lnTo>
                                    <a:pt x="7899" y="0"/>
                                  </a:lnTo>
                                </a:path>
                              </a:pathLst>
                            </a:custGeom>
                            <a:solidFill>
                              <a:srgbClr val="2163A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s:wsp>
                      <wps:cNvPr id="97" name="Text Box 97"/>
                      <wps:cNvSpPr txBox="1"/>
                      <wps:spPr>
                        <a:xfrm>
                          <a:off x="4919240" y="0"/>
                          <a:ext cx="2035759" cy="93599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8407146" w14:textId="77777777" w:rsidR="00A619A0" w:rsidRDefault="00A619A0" w:rsidP="00A619A0">
                            <w:pPr>
                              <w:pStyle w:val="NoSpacing"/>
                              <w:jc w:val="right"/>
                            </w:pPr>
                            <w:r w:rsidRPr="007F557A">
                              <w:t>No. 330/</w:t>
                            </w:r>
                            <w:r w:rsidRPr="007F557A">
                              <w:rPr>
                                <w:spacing w:val="5"/>
                              </w:rPr>
                              <w:t>1</w:t>
                            </w:r>
                            <w:r w:rsidRPr="007F557A">
                              <w:t xml:space="preserve">9, 3rd </w:t>
                            </w:r>
                            <w:r w:rsidRPr="007F557A">
                              <w:rPr>
                                <w:spacing w:val="2"/>
                              </w:rPr>
                              <w:t>M</w:t>
                            </w:r>
                            <w:r>
                              <w:t>ain Road,</w:t>
                            </w:r>
                          </w:p>
                          <w:p w14:paraId="6B467127" w14:textId="77777777" w:rsidR="00A619A0" w:rsidRDefault="00A619A0" w:rsidP="00A619A0">
                            <w:pPr>
                              <w:pStyle w:val="NoSpacing"/>
                              <w:jc w:val="right"/>
                            </w:pPr>
                            <w:r w:rsidRPr="007F557A">
                              <w:t>7th Cross</w:t>
                            </w:r>
                            <w:r w:rsidR="00C2397A">
                              <w:t>,</w:t>
                            </w:r>
                            <w:r w:rsidRPr="007F557A">
                              <w:t xml:space="preserve"> </w:t>
                            </w:r>
                            <w:r w:rsidRPr="007F557A">
                              <w:rPr>
                                <w:spacing w:val="2"/>
                              </w:rPr>
                              <w:t>D</w:t>
                            </w:r>
                            <w:r w:rsidRPr="007F557A">
                              <w:t xml:space="preserve">omlur </w:t>
                            </w:r>
                            <w:r w:rsidRPr="007F557A">
                              <w:rPr>
                                <w:spacing w:val="4"/>
                              </w:rPr>
                              <w:t>L</w:t>
                            </w:r>
                            <w:r w:rsidRPr="007F557A">
                              <w:rPr>
                                <w:spacing w:val="-6"/>
                              </w:rPr>
                              <w:t>a</w:t>
                            </w:r>
                            <w:r>
                              <w:t>yout,</w:t>
                            </w:r>
                          </w:p>
                          <w:p w14:paraId="086FE67F" w14:textId="77777777" w:rsidR="00A619A0" w:rsidRPr="007F557A" w:rsidRDefault="00A619A0" w:rsidP="00A619A0">
                            <w:pPr>
                              <w:pStyle w:val="NoSpacing"/>
                              <w:jc w:val="right"/>
                            </w:pPr>
                            <w:r w:rsidRPr="007F557A">
                              <w:t>Bangalore</w:t>
                            </w:r>
                            <w:r>
                              <w:t xml:space="preserve"> </w:t>
                            </w:r>
                            <w:r w:rsidRPr="007F557A">
                              <w:t>-</w:t>
                            </w:r>
                            <w:r>
                              <w:t xml:space="preserve"> </w:t>
                            </w:r>
                            <w:r w:rsidRPr="007F557A">
                              <w:t>560</w:t>
                            </w:r>
                            <w:r w:rsidRPr="007F557A">
                              <w:rPr>
                                <w:spacing w:val="-13"/>
                              </w:rPr>
                              <w:t>0</w:t>
                            </w:r>
                            <w:r w:rsidRPr="007F557A">
                              <w:t>71</w:t>
                            </w:r>
                          </w:p>
                          <w:p w14:paraId="47EA5D3E" w14:textId="77777777" w:rsidR="00A619A0" w:rsidRPr="007F557A" w:rsidRDefault="00A619A0" w:rsidP="00A619A0">
                            <w:pPr>
                              <w:pStyle w:val="NoSpacing"/>
                              <w:jc w:val="right"/>
                            </w:pPr>
                            <w:r w:rsidRPr="007F557A">
                              <w:t>Ph: 080-25351022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98" name="Group 98"/>
                      <wpg:cNvGrpSpPr/>
                      <wpg:grpSpPr>
                        <a:xfrm>
                          <a:off x="462990" y="115747"/>
                          <a:ext cx="2391002" cy="761397"/>
                          <a:chOff x="2" y="0"/>
                          <a:chExt cx="2391078" cy="762109"/>
                        </a:xfrm>
                      </wpg:grpSpPr>
                      <wps:wsp>
                        <wps:cNvPr id="99" name="Text Box 99"/>
                        <wps:cNvSpPr txBox="1"/>
                        <wps:spPr>
                          <a:xfrm>
                            <a:off x="2" y="351910"/>
                            <a:ext cx="2391078" cy="41019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1E54A180" w14:textId="77777777" w:rsidR="00A619A0" w:rsidRPr="0046679A" w:rsidRDefault="00A619A0" w:rsidP="00A619A0">
                              <w:pPr>
                                <w:rPr>
                                  <w:rFonts w:ascii="Raleway" w:eastAsia="Walkway Expand Bold" w:hAnsi="Raleway" w:cs="Walkway Expand Bold"/>
                                  <w:spacing w:val="20"/>
                                  <w:w w:val="96"/>
                                  <w:sz w:val="28"/>
                                  <w:szCs w:val="27"/>
                                </w:rPr>
                              </w:pPr>
                              <w:r>
                                <w:rPr>
                                  <w:rFonts w:ascii="Raleway Medium" w:eastAsia="Walkway Expand Bold" w:hAnsi="Raleway Medium" w:cs="Walkway Expand Bold"/>
                                  <w:color w:val="2D2D2C"/>
                                  <w:spacing w:val="20"/>
                                  <w:sz w:val="28"/>
                                  <w:szCs w:val="27"/>
                                </w:rPr>
                                <w:t xml:space="preserve"> </w:t>
                              </w:r>
                              <w:r w:rsidRPr="0046679A">
                                <w:rPr>
                                  <w:rFonts w:ascii="Raleway" w:eastAsia="Walkway Expand Bold" w:hAnsi="Raleway" w:cs="Walkway Expand Bold"/>
                                  <w:color w:val="2D2D2C"/>
                                  <w:spacing w:val="20"/>
                                  <w:w w:val="96"/>
                                  <w:sz w:val="28"/>
                                  <w:szCs w:val="27"/>
                                </w:rPr>
                                <w:t>TRULY A STEP AHEAD</w:t>
                              </w:r>
                            </w:p>
                            <w:p w14:paraId="2FC468CB" w14:textId="77777777" w:rsidR="00A619A0" w:rsidRPr="0046679A" w:rsidRDefault="00A619A0" w:rsidP="00A619A0">
                              <w:pPr>
                                <w:widowControl w:val="0"/>
                                <w:spacing w:before="41" w:line="288" w:lineRule="exact"/>
                                <w:ind w:left="102" w:right="185"/>
                                <w:rPr>
                                  <w:rFonts w:ascii="Nexa Light" w:eastAsia="Nexa Light" w:hAnsi="Nexa Light" w:cs="Times New Roman"/>
                                  <w:color w:val="231F20"/>
                                  <w:spacing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00" name="Group 100"/>
                        <wpg:cNvGrpSpPr>
                          <a:grpSpLocks/>
                        </wpg:cNvGrpSpPr>
                        <wpg:grpSpPr bwMode="auto">
                          <a:xfrm>
                            <a:off x="163773" y="0"/>
                            <a:ext cx="1978660" cy="480695"/>
                            <a:chOff x="715" y="-794"/>
                            <a:chExt cx="3116" cy="757"/>
                          </a:xfrm>
                        </wpg:grpSpPr>
                        <wpg:grpSp>
                          <wpg:cNvPr id="101" name="Group 117"/>
                          <wpg:cNvGrpSpPr>
                            <a:grpSpLocks/>
                          </wpg:cNvGrpSpPr>
                          <wpg:grpSpPr bwMode="auto">
                            <a:xfrm>
                              <a:off x="725" y="-767"/>
                              <a:ext cx="689" cy="705"/>
                              <a:chOff x="725" y="-767"/>
                              <a:chExt cx="689" cy="705"/>
                            </a:xfrm>
                          </wpg:grpSpPr>
                          <wps:wsp>
                            <wps:cNvPr id="102" name="Freeform 118"/>
                            <wps:cNvSpPr>
                              <a:spLocks/>
                            </wps:cNvSpPr>
                            <wps:spPr bwMode="auto">
                              <a:xfrm>
                                <a:off x="725" y="-767"/>
                                <a:ext cx="689" cy="705"/>
                              </a:xfrm>
                              <a:custGeom>
                                <a:avLst/>
                                <a:gdLst>
                                  <a:gd name="T0" fmla="+- 0 1151 725"/>
                                  <a:gd name="T1" fmla="*/ T0 w 689"/>
                                  <a:gd name="T2" fmla="+- 0 -767 -767"/>
                                  <a:gd name="T3" fmla="*/ -767 h 705"/>
                                  <a:gd name="T4" fmla="+- 0 992 725"/>
                                  <a:gd name="T5" fmla="*/ T4 w 689"/>
                                  <a:gd name="T6" fmla="+- 0 -767 -767"/>
                                  <a:gd name="T7" fmla="*/ -767 h 705"/>
                                  <a:gd name="T8" fmla="+- 0 725 725"/>
                                  <a:gd name="T9" fmla="*/ T8 w 689"/>
                                  <a:gd name="T10" fmla="+- 0 -63 -767"/>
                                  <a:gd name="T11" fmla="*/ -63 h 705"/>
                                  <a:gd name="T12" fmla="+- 0 881 725"/>
                                  <a:gd name="T13" fmla="*/ T12 w 689"/>
                                  <a:gd name="T14" fmla="+- 0 -63 -767"/>
                                  <a:gd name="T15" fmla="*/ -63 h 705"/>
                                  <a:gd name="T16" fmla="+- 0 936 725"/>
                                  <a:gd name="T17" fmla="*/ T16 w 689"/>
                                  <a:gd name="T18" fmla="+- 0 -220 -767"/>
                                  <a:gd name="T19" fmla="*/ -220 h 705"/>
                                  <a:gd name="T20" fmla="+- 0 1355 725"/>
                                  <a:gd name="T21" fmla="*/ T20 w 689"/>
                                  <a:gd name="T22" fmla="+- 0 -220 -767"/>
                                  <a:gd name="T23" fmla="*/ -220 h 705"/>
                                  <a:gd name="T24" fmla="+- 0 1312 725"/>
                                  <a:gd name="T25" fmla="*/ T24 w 689"/>
                                  <a:gd name="T26" fmla="+- 0 -335 -767"/>
                                  <a:gd name="T27" fmla="*/ -335 h 705"/>
                                  <a:gd name="T28" fmla="+- 0 977 725"/>
                                  <a:gd name="T29" fmla="*/ T28 w 689"/>
                                  <a:gd name="T30" fmla="+- 0 -335 -767"/>
                                  <a:gd name="T31" fmla="*/ -335 h 705"/>
                                  <a:gd name="T32" fmla="+- 0 1069 725"/>
                                  <a:gd name="T33" fmla="*/ T32 w 689"/>
                                  <a:gd name="T34" fmla="+- 0 -594 -767"/>
                                  <a:gd name="T35" fmla="*/ -594 h 705"/>
                                  <a:gd name="T36" fmla="+- 0 1215 725"/>
                                  <a:gd name="T37" fmla="*/ T36 w 689"/>
                                  <a:gd name="T38" fmla="+- 0 -594 -767"/>
                                  <a:gd name="T39" fmla="*/ -594 h 705"/>
                                  <a:gd name="T40" fmla="+- 0 1151 725"/>
                                  <a:gd name="T41" fmla="*/ T40 w 689"/>
                                  <a:gd name="T42" fmla="+- 0 -767 -767"/>
                                  <a:gd name="T43" fmla="*/ -767 h 705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</a:cxnLst>
                                <a:rect l="0" t="0" r="r" b="b"/>
                                <a:pathLst>
                                  <a:path w="689" h="705">
                                    <a:moveTo>
                                      <a:pt x="426" y="0"/>
                                    </a:moveTo>
                                    <a:lnTo>
                                      <a:pt x="267" y="0"/>
                                    </a:lnTo>
                                    <a:lnTo>
                                      <a:pt x="0" y="704"/>
                                    </a:lnTo>
                                    <a:lnTo>
                                      <a:pt x="156" y="704"/>
                                    </a:lnTo>
                                    <a:lnTo>
                                      <a:pt x="211" y="547"/>
                                    </a:lnTo>
                                    <a:lnTo>
                                      <a:pt x="630" y="547"/>
                                    </a:lnTo>
                                    <a:lnTo>
                                      <a:pt x="587" y="432"/>
                                    </a:lnTo>
                                    <a:lnTo>
                                      <a:pt x="252" y="432"/>
                                    </a:lnTo>
                                    <a:lnTo>
                                      <a:pt x="344" y="173"/>
                                    </a:lnTo>
                                    <a:lnTo>
                                      <a:pt x="490" y="173"/>
                                    </a:lnTo>
                                    <a:lnTo>
                                      <a:pt x="42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2C2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3" name="Freeform 119"/>
                            <wps:cNvSpPr>
                              <a:spLocks/>
                            </wps:cNvSpPr>
                            <wps:spPr bwMode="auto">
                              <a:xfrm>
                                <a:off x="725" y="-767"/>
                                <a:ext cx="689" cy="705"/>
                              </a:xfrm>
                              <a:custGeom>
                                <a:avLst/>
                                <a:gdLst>
                                  <a:gd name="T0" fmla="+- 0 1355 725"/>
                                  <a:gd name="T1" fmla="*/ T0 w 689"/>
                                  <a:gd name="T2" fmla="+- 0 -220 -767"/>
                                  <a:gd name="T3" fmla="*/ -220 h 705"/>
                                  <a:gd name="T4" fmla="+- 0 1200 725"/>
                                  <a:gd name="T5" fmla="*/ T4 w 689"/>
                                  <a:gd name="T6" fmla="+- 0 -220 -767"/>
                                  <a:gd name="T7" fmla="*/ -220 h 705"/>
                                  <a:gd name="T8" fmla="+- 0 1253 725"/>
                                  <a:gd name="T9" fmla="*/ T8 w 689"/>
                                  <a:gd name="T10" fmla="+- 0 -63 -767"/>
                                  <a:gd name="T11" fmla="*/ -63 h 705"/>
                                  <a:gd name="T12" fmla="+- 0 1414 725"/>
                                  <a:gd name="T13" fmla="*/ T12 w 689"/>
                                  <a:gd name="T14" fmla="+- 0 -63 -767"/>
                                  <a:gd name="T15" fmla="*/ -63 h 705"/>
                                  <a:gd name="T16" fmla="+- 0 1355 725"/>
                                  <a:gd name="T17" fmla="*/ T16 w 689"/>
                                  <a:gd name="T18" fmla="+- 0 -220 -767"/>
                                  <a:gd name="T19" fmla="*/ -220 h 705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689" h="705">
                                    <a:moveTo>
                                      <a:pt x="630" y="547"/>
                                    </a:moveTo>
                                    <a:lnTo>
                                      <a:pt x="475" y="547"/>
                                    </a:lnTo>
                                    <a:lnTo>
                                      <a:pt x="528" y="704"/>
                                    </a:lnTo>
                                    <a:lnTo>
                                      <a:pt x="689" y="704"/>
                                    </a:lnTo>
                                    <a:lnTo>
                                      <a:pt x="630" y="54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2C2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4" name="Freeform 120"/>
                            <wps:cNvSpPr>
                              <a:spLocks/>
                            </wps:cNvSpPr>
                            <wps:spPr bwMode="auto">
                              <a:xfrm>
                                <a:off x="725" y="-767"/>
                                <a:ext cx="689" cy="705"/>
                              </a:xfrm>
                              <a:custGeom>
                                <a:avLst/>
                                <a:gdLst>
                                  <a:gd name="T0" fmla="+- 0 1215 725"/>
                                  <a:gd name="T1" fmla="*/ T0 w 689"/>
                                  <a:gd name="T2" fmla="+- 0 -594 -767"/>
                                  <a:gd name="T3" fmla="*/ -594 h 705"/>
                                  <a:gd name="T4" fmla="+- 0 1071 725"/>
                                  <a:gd name="T5" fmla="*/ T4 w 689"/>
                                  <a:gd name="T6" fmla="+- 0 -594 -767"/>
                                  <a:gd name="T7" fmla="*/ -594 h 705"/>
                                  <a:gd name="T8" fmla="+- 0 1159 725"/>
                                  <a:gd name="T9" fmla="*/ T8 w 689"/>
                                  <a:gd name="T10" fmla="+- 0 -335 -767"/>
                                  <a:gd name="T11" fmla="*/ -335 h 705"/>
                                  <a:gd name="T12" fmla="+- 0 1312 725"/>
                                  <a:gd name="T13" fmla="*/ T12 w 689"/>
                                  <a:gd name="T14" fmla="+- 0 -335 -767"/>
                                  <a:gd name="T15" fmla="*/ -335 h 705"/>
                                  <a:gd name="T16" fmla="+- 0 1215 725"/>
                                  <a:gd name="T17" fmla="*/ T16 w 689"/>
                                  <a:gd name="T18" fmla="+- 0 -594 -767"/>
                                  <a:gd name="T19" fmla="*/ -594 h 705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689" h="705">
                                    <a:moveTo>
                                      <a:pt x="490" y="173"/>
                                    </a:moveTo>
                                    <a:lnTo>
                                      <a:pt x="346" y="173"/>
                                    </a:lnTo>
                                    <a:lnTo>
                                      <a:pt x="434" y="432"/>
                                    </a:lnTo>
                                    <a:lnTo>
                                      <a:pt x="587" y="432"/>
                                    </a:lnTo>
                                    <a:lnTo>
                                      <a:pt x="490" y="17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2C2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5" name="Group 121"/>
                          <wpg:cNvGrpSpPr>
                            <a:grpSpLocks/>
                          </wpg:cNvGrpSpPr>
                          <wpg:grpSpPr bwMode="auto">
                            <a:xfrm>
                              <a:off x="1406" y="-784"/>
                              <a:ext cx="593" cy="737"/>
                              <a:chOff x="1406" y="-784"/>
                              <a:chExt cx="593" cy="737"/>
                            </a:xfrm>
                          </wpg:grpSpPr>
                          <wps:wsp>
                            <wps:cNvPr id="106" name="Freeform 122"/>
                            <wps:cNvSpPr>
                              <a:spLocks/>
                            </wps:cNvSpPr>
                            <wps:spPr bwMode="auto">
                              <a:xfrm>
                                <a:off x="1406" y="-784"/>
                                <a:ext cx="593" cy="737"/>
                              </a:xfrm>
                              <a:custGeom>
                                <a:avLst/>
                                <a:gdLst>
                                  <a:gd name="T0" fmla="+- 0 1556 1406"/>
                                  <a:gd name="T1" fmla="*/ T0 w 593"/>
                                  <a:gd name="T2" fmla="+- 0 -297 -784"/>
                                  <a:gd name="T3" fmla="*/ -297 h 737"/>
                                  <a:gd name="T4" fmla="+- 0 1406 1406"/>
                                  <a:gd name="T5" fmla="*/ T4 w 593"/>
                                  <a:gd name="T6" fmla="+- 0 -295 -784"/>
                                  <a:gd name="T7" fmla="*/ -295 h 737"/>
                                  <a:gd name="T8" fmla="+- 0 1407 1406"/>
                                  <a:gd name="T9" fmla="*/ T8 w 593"/>
                                  <a:gd name="T10" fmla="+- 0 -274 -784"/>
                                  <a:gd name="T11" fmla="*/ -274 h 737"/>
                                  <a:gd name="T12" fmla="+- 0 1409 1406"/>
                                  <a:gd name="T13" fmla="*/ T12 w 593"/>
                                  <a:gd name="T14" fmla="+- 0 -254 -784"/>
                                  <a:gd name="T15" fmla="*/ -254 h 737"/>
                                  <a:gd name="T16" fmla="+- 0 1433 1406"/>
                                  <a:gd name="T17" fmla="*/ T16 w 593"/>
                                  <a:gd name="T18" fmla="+- 0 -178 -784"/>
                                  <a:gd name="T19" fmla="*/ -178 h 737"/>
                                  <a:gd name="T20" fmla="+- 0 1483 1406"/>
                                  <a:gd name="T21" fmla="*/ T20 w 593"/>
                                  <a:gd name="T22" fmla="+- 0 -117 -784"/>
                                  <a:gd name="T23" fmla="*/ -117 h 737"/>
                                  <a:gd name="T24" fmla="+- 0 1546 1406"/>
                                  <a:gd name="T25" fmla="*/ T24 w 593"/>
                                  <a:gd name="T26" fmla="+- 0 -78 -784"/>
                                  <a:gd name="T27" fmla="*/ -78 h 737"/>
                                  <a:gd name="T28" fmla="+- 0 1611 1406"/>
                                  <a:gd name="T29" fmla="*/ T28 w 593"/>
                                  <a:gd name="T30" fmla="+- 0 -57 -784"/>
                                  <a:gd name="T31" fmla="*/ -57 h 737"/>
                                  <a:gd name="T32" fmla="+- 0 1690 1406"/>
                                  <a:gd name="T33" fmla="*/ T32 w 593"/>
                                  <a:gd name="T34" fmla="+- 0 -47 -784"/>
                                  <a:gd name="T35" fmla="*/ -47 h 737"/>
                                  <a:gd name="T36" fmla="+- 0 1712 1406"/>
                                  <a:gd name="T37" fmla="*/ T36 w 593"/>
                                  <a:gd name="T38" fmla="+- 0 -47 -784"/>
                                  <a:gd name="T39" fmla="*/ -47 h 737"/>
                                  <a:gd name="T40" fmla="+- 0 1731 1406"/>
                                  <a:gd name="T41" fmla="*/ T40 w 593"/>
                                  <a:gd name="T42" fmla="+- 0 -48 -784"/>
                                  <a:gd name="T43" fmla="*/ -48 h 737"/>
                                  <a:gd name="T44" fmla="+- 0 1808 1406"/>
                                  <a:gd name="T45" fmla="*/ T44 w 593"/>
                                  <a:gd name="T46" fmla="+- 0 -58 -784"/>
                                  <a:gd name="T47" fmla="*/ -58 h 737"/>
                                  <a:gd name="T48" fmla="+- 0 1868 1406"/>
                                  <a:gd name="T49" fmla="*/ T48 w 593"/>
                                  <a:gd name="T50" fmla="+- 0 -77 -784"/>
                                  <a:gd name="T51" fmla="*/ -77 h 737"/>
                                  <a:gd name="T52" fmla="+- 0 1937 1406"/>
                                  <a:gd name="T53" fmla="*/ T52 w 593"/>
                                  <a:gd name="T54" fmla="+- 0 -122 -784"/>
                                  <a:gd name="T55" fmla="*/ -122 h 737"/>
                                  <a:gd name="T56" fmla="+- 0 1972 1406"/>
                                  <a:gd name="T57" fmla="*/ T56 w 593"/>
                                  <a:gd name="T58" fmla="+- 0 -166 -784"/>
                                  <a:gd name="T59" fmla="*/ -166 h 737"/>
                                  <a:gd name="T60" fmla="+- 0 1706 1406"/>
                                  <a:gd name="T61" fmla="*/ T60 w 593"/>
                                  <a:gd name="T62" fmla="+- 0 -166 -784"/>
                                  <a:gd name="T63" fmla="*/ -166 h 737"/>
                                  <a:gd name="T64" fmla="+- 0 1688 1406"/>
                                  <a:gd name="T65" fmla="*/ T64 w 593"/>
                                  <a:gd name="T66" fmla="+- 0 -168 -784"/>
                                  <a:gd name="T67" fmla="*/ -168 h 737"/>
                                  <a:gd name="T68" fmla="+- 0 1612 1406"/>
                                  <a:gd name="T69" fmla="*/ T68 w 593"/>
                                  <a:gd name="T70" fmla="+- 0 -191 -784"/>
                                  <a:gd name="T71" fmla="*/ -191 h 737"/>
                                  <a:gd name="T72" fmla="+- 0 1568 1406"/>
                                  <a:gd name="T73" fmla="*/ T72 w 593"/>
                                  <a:gd name="T74" fmla="+- 0 -238 -784"/>
                                  <a:gd name="T75" fmla="*/ -238 h 737"/>
                                  <a:gd name="T76" fmla="+- 0 1557 1406"/>
                                  <a:gd name="T77" fmla="*/ T76 w 593"/>
                                  <a:gd name="T78" fmla="+- 0 -275 -784"/>
                                  <a:gd name="T79" fmla="*/ -275 h 737"/>
                                  <a:gd name="T80" fmla="+- 0 1556 1406"/>
                                  <a:gd name="T81" fmla="*/ T80 w 593"/>
                                  <a:gd name="T82" fmla="+- 0 -297 -784"/>
                                  <a:gd name="T83" fmla="*/ -297 h 737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  <a:cxn ang="0">
                                    <a:pos x="T73" y="T75"/>
                                  </a:cxn>
                                  <a:cxn ang="0">
                                    <a:pos x="T77" y="T79"/>
                                  </a:cxn>
                                  <a:cxn ang="0">
                                    <a:pos x="T81" y="T83"/>
                                  </a:cxn>
                                </a:cxnLst>
                                <a:rect l="0" t="0" r="r" b="b"/>
                                <a:pathLst>
                                  <a:path w="593" h="737">
                                    <a:moveTo>
                                      <a:pt x="150" y="487"/>
                                    </a:moveTo>
                                    <a:lnTo>
                                      <a:pt x="0" y="489"/>
                                    </a:lnTo>
                                    <a:lnTo>
                                      <a:pt x="1" y="510"/>
                                    </a:lnTo>
                                    <a:lnTo>
                                      <a:pt x="3" y="530"/>
                                    </a:lnTo>
                                    <a:lnTo>
                                      <a:pt x="27" y="606"/>
                                    </a:lnTo>
                                    <a:lnTo>
                                      <a:pt x="77" y="667"/>
                                    </a:lnTo>
                                    <a:lnTo>
                                      <a:pt x="140" y="706"/>
                                    </a:lnTo>
                                    <a:lnTo>
                                      <a:pt x="205" y="727"/>
                                    </a:lnTo>
                                    <a:lnTo>
                                      <a:pt x="284" y="737"/>
                                    </a:lnTo>
                                    <a:lnTo>
                                      <a:pt x="306" y="737"/>
                                    </a:lnTo>
                                    <a:lnTo>
                                      <a:pt x="325" y="736"/>
                                    </a:lnTo>
                                    <a:lnTo>
                                      <a:pt x="402" y="726"/>
                                    </a:lnTo>
                                    <a:lnTo>
                                      <a:pt x="462" y="707"/>
                                    </a:lnTo>
                                    <a:lnTo>
                                      <a:pt x="531" y="662"/>
                                    </a:lnTo>
                                    <a:lnTo>
                                      <a:pt x="566" y="618"/>
                                    </a:lnTo>
                                    <a:lnTo>
                                      <a:pt x="300" y="618"/>
                                    </a:lnTo>
                                    <a:lnTo>
                                      <a:pt x="282" y="616"/>
                                    </a:lnTo>
                                    <a:lnTo>
                                      <a:pt x="206" y="593"/>
                                    </a:lnTo>
                                    <a:lnTo>
                                      <a:pt x="162" y="546"/>
                                    </a:lnTo>
                                    <a:lnTo>
                                      <a:pt x="151" y="509"/>
                                    </a:lnTo>
                                    <a:lnTo>
                                      <a:pt x="150" y="48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" name="Freeform 123"/>
                            <wps:cNvSpPr>
                              <a:spLocks/>
                            </wps:cNvSpPr>
                            <wps:spPr bwMode="auto">
                              <a:xfrm>
                                <a:off x="1406" y="-784"/>
                                <a:ext cx="593" cy="737"/>
                              </a:xfrm>
                              <a:custGeom>
                                <a:avLst/>
                                <a:gdLst>
                                  <a:gd name="T0" fmla="+- 0 1681 1406"/>
                                  <a:gd name="T1" fmla="*/ T0 w 593"/>
                                  <a:gd name="T2" fmla="+- 0 -784 -784"/>
                                  <a:gd name="T3" fmla="*/ -784 h 737"/>
                                  <a:gd name="T4" fmla="+- 0 1605 1406"/>
                                  <a:gd name="T5" fmla="*/ T4 w 593"/>
                                  <a:gd name="T6" fmla="+- 0 -772 -784"/>
                                  <a:gd name="T7" fmla="*/ -772 h 737"/>
                                  <a:gd name="T8" fmla="+- 0 1544 1406"/>
                                  <a:gd name="T9" fmla="*/ T8 w 593"/>
                                  <a:gd name="T10" fmla="+- 0 -750 -784"/>
                                  <a:gd name="T11" fmla="*/ -750 h 737"/>
                                  <a:gd name="T12" fmla="+- 0 1483 1406"/>
                                  <a:gd name="T13" fmla="*/ T12 w 593"/>
                                  <a:gd name="T14" fmla="+- 0 -705 -784"/>
                                  <a:gd name="T15" fmla="*/ -705 h 737"/>
                                  <a:gd name="T16" fmla="+- 0 1445 1406"/>
                                  <a:gd name="T17" fmla="*/ T16 w 593"/>
                                  <a:gd name="T18" fmla="+- 0 -650 -784"/>
                                  <a:gd name="T19" fmla="*/ -650 h 737"/>
                                  <a:gd name="T20" fmla="+- 0 1430 1406"/>
                                  <a:gd name="T21" fmla="*/ T20 w 593"/>
                                  <a:gd name="T22" fmla="+- 0 -569 -784"/>
                                  <a:gd name="T23" fmla="*/ -569 h 737"/>
                                  <a:gd name="T24" fmla="+- 0 1431 1406"/>
                                  <a:gd name="T25" fmla="*/ T24 w 593"/>
                                  <a:gd name="T26" fmla="+- 0 -551 -784"/>
                                  <a:gd name="T27" fmla="*/ -551 h 737"/>
                                  <a:gd name="T28" fmla="+- 0 1457 1406"/>
                                  <a:gd name="T29" fmla="*/ T28 w 593"/>
                                  <a:gd name="T30" fmla="+- 0 -473 -784"/>
                                  <a:gd name="T31" fmla="*/ -473 h 737"/>
                                  <a:gd name="T32" fmla="+- 0 1500 1406"/>
                                  <a:gd name="T33" fmla="*/ T32 w 593"/>
                                  <a:gd name="T34" fmla="+- 0 -429 -784"/>
                                  <a:gd name="T35" fmla="*/ -429 h 737"/>
                                  <a:gd name="T36" fmla="+- 0 1571 1406"/>
                                  <a:gd name="T37" fmla="*/ T36 w 593"/>
                                  <a:gd name="T38" fmla="+- 0 -392 -784"/>
                                  <a:gd name="T39" fmla="*/ -392 h 737"/>
                                  <a:gd name="T40" fmla="+- 0 1666 1406"/>
                                  <a:gd name="T41" fmla="*/ T40 w 593"/>
                                  <a:gd name="T42" fmla="+- 0 -364 -784"/>
                                  <a:gd name="T43" fmla="*/ -364 h 737"/>
                                  <a:gd name="T44" fmla="+- 0 1727 1406"/>
                                  <a:gd name="T45" fmla="*/ T44 w 593"/>
                                  <a:gd name="T46" fmla="+- 0 -348 -784"/>
                                  <a:gd name="T47" fmla="*/ -348 h 737"/>
                                  <a:gd name="T48" fmla="+- 0 1747 1406"/>
                                  <a:gd name="T49" fmla="*/ T48 w 593"/>
                                  <a:gd name="T50" fmla="+- 0 -343 -784"/>
                                  <a:gd name="T51" fmla="*/ -343 h 737"/>
                                  <a:gd name="T52" fmla="+- 0 1819 1406"/>
                                  <a:gd name="T53" fmla="*/ T52 w 593"/>
                                  <a:gd name="T54" fmla="+- 0 -311 -784"/>
                                  <a:gd name="T55" fmla="*/ -311 h 737"/>
                                  <a:gd name="T56" fmla="+- 0 1847 1406"/>
                                  <a:gd name="T57" fmla="*/ T56 w 593"/>
                                  <a:gd name="T58" fmla="+- 0 -241 -784"/>
                                  <a:gd name="T59" fmla="*/ -241 h 737"/>
                                  <a:gd name="T60" fmla="+- 0 1847 1406"/>
                                  <a:gd name="T61" fmla="*/ T60 w 593"/>
                                  <a:gd name="T62" fmla="+- 0 -238 -784"/>
                                  <a:gd name="T63" fmla="*/ -238 h 737"/>
                                  <a:gd name="T64" fmla="+- 0 1811 1406"/>
                                  <a:gd name="T65" fmla="*/ T64 w 593"/>
                                  <a:gd name="T66" fmla="+- 0 -190 -784"/>
                                  <a:gd name="T67" fmla="*/ -190 h 737"/>
                                  <a:gd name="T68" fmla="+- 0 1747 1406"/>
                                  <a:gd name="T69" fmla="*/ T68 w 593"/>
                                  <a:gd name="T70" fmla="+- 0 -169 -784"/>
                                  <a:gd name="T71" fmla="*/ -169 h 737"/>
                                  <a:gd name="T72" fmla="+- 0 1706 1406"/>
                                  <a:gd name="T73" fmla="*/ T72 w 593"/>
                                  <a:gd name="T74" fmla="+- 0 -166 -784"/>
                                  <a:gd name="T75" fmla="*/ -166 h 737"/>
                                  <a:gd name="T76" fmla="+- 0 1972 1406"/>
                                  <a:gd name="T77" fmla="*/ T76 w 593"/>
                                  <a:gd name="T78" fmla="+- 0 -166 -784"/>
                                  <a:gd name="T79" fmla="*/ -166 h 737"/>
                                  <a:gd name="T80" fmla="+- 0 1996 1406"/>
                                  <a:gd name="T81" fmla="*/ T80 w 593"/>
                                  <a:gd name="T82" fmla="+- 0 -241 -784"/>
                                  <a:gd name="T83" fmla="*/ -241 h 737"/>
                                  <a:gd name="T84" fmla="+- 0 1999 1406"/>
                                  <a:gd name="T85" fmla="*/ T84 w 593"/>
                                  <a:gd name="T86" fmla="+- 0 -289 -784"/>
                                  <a:gd name="T87" fmla="*/ -289 h 737"/>
                                  <a:gd name="T88" fmla="+- 0 1996 1406"/>
                                  <a:gd name="T89" fmla="*/ T88 w 593"/>
                                  <a:gd name="T90" fmla="+- 0 -308 -784"/>
                                  <a:gd name="T91" fmla="*/ -308 h 737"/>
                                  <a:gd name="T92" fmla="+- 0 1964 1406"/>
                                  <a:gd name="T93" fmla="*/ T92 w 593"/>
                                  <a:gd name="T94" fmla="+- 0 -383 -784"/>
                                  <a:gd name="T95" fmla="*/ -383 h 737"/>
                                  <a:gd name="T96" fmla="+- 0 1902 1406"/>
                                  <a:gd name="T97" fmla="*/ T96 w 593"/>
                                  <a:gd name="T98" fmla="+- 0 -437 -784"/>
                                  <a:gd name="T99" fmla="*/ -437 h 737"/>
                                  <a:gd name="T100" fmla="+- 0 1825 1406"/>
                                  <a:gd name="T101" fmla="*/ T100 w 593"/>
                                  <a:gd name="T102" fmla="+- 0 -469 -784"/>
                                  <a:gd name="T103" fmla="*/ -469 h 737"/>
                                  <a:gd name="T104" fmla="+- 0 1790 1406"/>
                                  <a:gd name="T105" fmla="*/ T104 w 593"/>
                                  <a:gd name="T106" fmla="+- 0 -477 -784"/>
                                  <a:gd name="T107" fmla="*/ -477 h 737"/>
                                  <a:gd name="T108" fmla="+- 0 1674 1406"/>
                                  <a:gd name="T109" fmla="*/ T108 w 593"/>
                                  <a:gd name="T110" fmla="+- 0 -507 -784"/>
                                  <a:gd name="T111" fmla="*/ -507 h 737"/>
                                  <a:gd name="T112" fmla="+- 0 1603 1406"/>
                                  <a:gd name="T113" fmla="*/ T112 w 593"/>
                                  <a:gd name="T114" fmla="+- 0 -534 -784"/>
                                  <a:gd name="T115" fmla="*/ -534 h 737"/>
                                  <a:gd name="T116" fmla="+- 0 1580 1406"/>
                                  <a:gd name="T117" fmla="*/ T116 w 593"/>
                                  <a:gd name="T118" fmla="+- 0 -599 -784"/>
                                  <a:gd name="T119" fmla="*/ -599 h 737"/>
                                  <a:gd name="T120" fmla="+- 0 1583 1406"/>
                                  <a:gd name="T121" fmla="*/ T120 w 593"/>
                                  <a:gd name="T122" fmla="+- 0 -612 -784"/>
                                  <a:gd name="T123" fmla="*/ -612 h 737"/>
                                  <a:gd name="T124" fmla="+- 0 1632 1406"/>
                                  <a:gd name="T125" fmla="*/ T124 w 593"/>
                                  <a:gd name="T126" fmla="+- 0 -655 -784"/>
                                  <a:gd name="T127" fmla="*/ -655 h 737"/>
                                  <a:gd name="T128" fmla="+- 0 1694 1406"/>
                                  <a:gd name="T129" fmla="*/ T128 w 593"/>
                                  <a:gd name="T130" fmla="+- 0 -664 -784"/>
                                  <a:gd name="T131" fmla="*/ -664 h 737"/>
                                  <a:gd name="T132" fmla="+- 0 1951 1406"/>
                                  <a:gd name="T133" fmla="*/ T132 w 593"/>
                                  <a:gd name="T134" fmla="+- 0 -664 -784"/>
                                  <a:gd name="T135" fmla="*/ -664 h 737"/>
                                  <a:gd name="T136" fmla="+- 0 1949 1406"/>
                                  <a:gd name="T137" fmla="*/ T136 w 593"/>
                                  <a:gd name="T138" fmla="+- 0 -667 -784"/>
                                  <a:gd name="T139" fmla="*/ -667 h 737"/>
                                  <a:gd name="T140" fmla="+- 0 1898 1406"/>
                                  <a:gd name="T141" fmla="*/ T140 w 593"/>
                                  <a:gd name="T142" fmla="+- 0 -725 -784"/>
                                  <a:gd name="T143" fmla="*/ -725 h 737"/>
                                  <a:gd name="T144" fmla="+- 0 1829 1406"/>
                                  <a:gd name="T145" fmla="*/ T144 w 593"/>
                                  <a:gd name="T146" fmla="+- 0 -762 -784"/>
                                  <a:gd name="T147" fmla="*/ -762 h 737"/>
                                  <a:gd name="T148" fmla="+- 0 1765 1406"/>
                                  <a:gd name="T149" fmla="*/ T148 w 593"/>
                                  <a:gd name="T150" fmla="+- 0 -779 -784"/>
                                  <a:gd name="T151" fmla="*/ -779 h 737"/>
                                  <a:gd name="T152" fmla="+- 0 1705 1406"/>
                                  <a:gd name="T153" fmla="*/ T152 w 593"/>
                                  <a:gd name="T154" fmla="+- 0 -784 -784"/>
                                  <a:gd name="T155" fmla="*/ -784 h 737"/>
                                  <a:gd name="T156" fmla="+- 0 1681 1406"/>
                                  <a:gd name="T157" fmla="*/ T156 w 593"/>
                                  <a:gd name="T158" fmla="+- 0 -784 -784"/>
                                  <a:gd name="T159" fmla="*/ -784 h 737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  <a:cxn ang="0">
                                    <a:pos x="T73" y="T75"/>
                                  </a:cxn>
                                  <a:cxn ang="0">
                                    <a:pos x="T77" y="T79"/>
                                  </a:cxn>
                                  <a:cxn ang="0">
                                    <a:pos x="T81" y="T83"/>
                                  </a:cxn>
                                  <a:cxn ang="0">
                                    <a:pos x="T85" y="T87"/>
                                  </a:cxn>
                                  <a:cxn ang="0">
                                    <a:pos x="T89" y="T91"/>
                                  </a:cxn>
                                  <a:cxn ang="0">
                                    <a:pos x="T93" y="T95"/>
                                  </a:cxn>
                                  <a:cxn ang="0">
                                    <a:pos x="T97" y="T99"/>
                                  </a:cxn>
                                  <a:cxn ang="0">
                                    <a:pos x="T101" y="T103"/>
                                  </a:cxn>
                                  <a:cxn ang="0">
                                    <a:pos x="T105" y="T107"/>
                                  </a:cxn>
                                  <a:cxn ang="0">
                                    <a:pos x="T109" y="T111"/>
                                  </a:cxn>
                                  <a:cxn ang="0">
                                    <a:pos x="T113" y="T115"/>
                                  </a:cxn>
                                  <a:cxn ang="0">
                                    <a:pos x="T117" y="T119"/>
                                  </a:cxn>
                                  <a:cxn ang="0">
                                    <a:pos x="T121" y="T123"/>
                                  </a:cxn>
                                  <a:cxn ang="0">
                                    <a:pos x="T125" y="T127"/>
                                  </a:cxn>
                                  <a:cxn ang="0">
                                    <a:pos x="T129" y="T131"/>
                                  </a:cxn>
                                  <a:cxn ang="0">
                                    <a:pos x="T133" y="T135"/>
                                  </a:cxn>
                                  <a:cxn ang="0">
                                    <a:pos x="T137" y="T139"/>
                                  </a:cxn>
                                  <a:cxn ang="0">
                                    <a:pos x="T141" y="T143"/>
                                  </a:cxn>
                                  <a:cxn ang="0">
                                    <a:pos x="T145" y="T147"/>
                                  </a:cxn>
                                  <a:cxn ang="0">
                                    <a:pos x="T149" y="T151"/>
                                  </a:cxn>
                                  <a:cxn ang="0">
                                    <a:pos x="T153" y="T155"/>
                                  </a:cxn>
                                  <a:cxn ang="0">
                                    <a:pos x="T157" y="T159"/>
                                  </a:cxn>
                                </a:cxnLst>
                                <a:rect l="0" t="0" r="r" b="b"/>
                                <a:pathLst>
                                  <a:path w="593" h="737">
                                    <a:moveTo>
                                      <a:pt x="275" y="0"/>
                                    </a:moveTo>
                                    <a:lnTo>
                                      <a:pt x="199" y="12"/>
                                    </a:lnTo>
                                    <a:lnTo>
                                      <a:pt x="138" y="34"/>
                                    </a:lnTo>
                                    <a:lnTo>
                                      <a:pt x="77" y="79"/>
                                    </a:lnTo>
                                    <a:lnTo>
                                      <a:pt x="39" y="134"/>
                                    </a:lnTo>
                                    <a:lnTo>
                                      <a:pt x="24" y="215"/>
                                    </a:lnTo>
                                    <a:lnTo>
                                      <a:pt x="25" y="233"/>
                                    </a:lnTo>
                                    <a:lnTo>
                                      <a:pt x="51" y="311"/>
                                    </a:lnTo>
                                    <a:lnTo>
                                      <a:pt x="94" y="355"/>
                                    </a:lnTo>
                                    <a:lnTo>
                                      <a:pt x="165" y="392"/>
                                    </a:lnTo>
                                    <a:lnTo>
                                      <a:pt x="260" y="420"/>
                                    </a:lnTo>
                                    <a:lnTo>
                                      <a:pt x="321" y="436"/>
                                    </a:lnTo>
                                    <a:lnTo>
                                      <a:pt x="341" y="441"/>
                                    </a:lnTo>
                                    <a:lnTo>
                                      <a:pt x="413" y="473"/>
                                    </a:lnTo>
                                    <a:lnTo>
                                      <a:pt x="441" y="543"/>
                                    </a:lnTo>
                                    <a:lnTo>
                                      <a:pt x="441" y="546"/>
                                    </a:lnTo>
                                    <a:lnTo>
                                      <a:pt x="405" y="594"/>
                                    </a:lnTo>
                                    <a:lnTo>
                                      <a:pt x="341" y="615"/>
                                    </a:lnTo>
                                    <a:lnTo>
                                      <a:pt x="300" y="618"/>
                                    </a:lnTo>
                                    <a:lnTo>
                                      <a:pt x="566" y="618"/>
                                    </a:lnTo>
                                    <a:lnTo>
                                      <a:pt x="590" y="543"/>
                                    </a:lnTo>
                                    <a:lnTo>
                                      <a:pt x="593" y="495"/>
                                    </a:lnTo>
                                    <a:lnTo>
                                      <a:pt x="590" y="476"/>
                                    </a:lnTo>
                                    <a:lnTo>
                                      <a:pt x="558" y="401"/>
                                    </a:lnTo>
                                    <a:lnTo>
                                      <a:pt x="496" y="347"/>
                                    </a:lnTo>
                                    <a:lnTo>
                                      <a:pt x="419" y="315"/>
                                    </a:lnTo>
                                    <a:lnTo>
                                      <a:pt x="384" y="307"/>
                                    </a:lnTo>
                                    <a:lnTo>
                                      <a:pt x="268" y="277"/>
                                    </a:lnTo>
                                    <a:lnTo>
                                      <a:pt x="197" y="250"/>
                                    </a:lnTo>
                                    <a:lnTo>
                                      <a:pt x="174" y="185"/>
                                    </a:lnTo>
                                    <a:lnTo>
                                      <a:pt x="177" y="172"/>
                                    </a:lnTo>
                                    <a:lnTo>
                                      <a:pt x="226" y="129"/>
                                    </a:lnTo>
                                    <a:lnTo>
                                      <a:pt x="288" y="120"/>
                                    </a:lnTo>
                                    <a:lnTo>
                                      <a:pt x="545" y="120"/>
                                    </a:lnTo>
                                    <a:lnTo>
                                      <a:pt x="543" y="117"/>
                                    </a:lnTo>
                                    <a:lnTo>
                                      <a:pt x="492" y="59"/>
                                    </a:lnTo>
                                    <a:lnTo>
                                      <a:pt x="423" y="22"/>
                                    </a:lnTo>
                                    <a:lnTo>
                                      <a:pt x="359" y="5"/>
                                    </a:lnTo>
                                    <a:lnTo>
                                      <a:pt x="299" y="0"/>
                                    </a:lnTo>
                                    <a:lnTo>
                                      <a:pt x="27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" name="Freeform 124"/>
                            <wps:cNvSpPr>
                              <a:spLocks/>
                            </wps:cNvSpPr>
                            <wps:spPr bwMode="auto">
                              <a:xfrm>
                                <a:off x="1406" y="-784"/>
                                <a:ext cx="593" cy="737"/>
                              </a:xfrm>
                              <a:custGeom>
                                <a:avLst/>
                                <a:gdLst>
                                  <a:gd name="T0" fmla="+- 0 1951 1406"/>
                                  <a:gd name="T1" fmla="*/ T0 w 593"/>
                                  <a:gd name="T2" fmla="+- 0 -664 -784"/>
                                  <a:gd name="T3" fmla="*/ -664 h 737"/>
                                  <a:gd name="T4" fmla="+- 0 1694 1406"/>
                                  <a:gd name="T5" fmla="*/ T4 w 593"/>
                                  <a:gd name="T6" fmla="+- 0 -664 -784"/>
                                  <a:gd name="T7" fmla="*/ -664 h 737"/>
                                  <a:gd name="T8" fmla="+- 0 1711 1406"/>
                                  <a:gd name="T9" fmla="*/ T8 w 593"/>
                                  <a:gd name="T10" fmla="+- 0 -663 -784"/>
                                  <a:gd name="T11" fmla="*/ -663 h 737"/>
                                  <a:gd name="T12" fmla="+- 0 1730 1406"/>
                                  <a:gd name="T13" fmla="*/ T12 w 593"/>
                                  <a:gd name="T14" fmla="+- 0 -660 -784"/>
                                  <a:gd name="T15" fmla="*/ -660 h 737"/>
                                  <a:gd name="T16" fmla="+- 0 1793 1406"/>
                                  <a:gd name="T17" fmla="*/ T16 w 593"/>
                                  <a:gd name="T18" fmla="+- 0 -634 -784"/>
                                  <a:gd name="T19" fmla="*/ -634 h 737"/>
                                  <a:gd name="T20" fmla="+- 0 1823 1406"/>
                                  <a:gd name="T21" fmla="*/ T20 w 593"/>
                                  <a:gd name="T22" fmla="+- 0 -579 -784"/>
                                  <a:gd name="T23" fmla="*/ -579 h 737"/>
                                  <a:gd name="T24" fmla="+- 0 1826 1406"/>
                                  <a:gd name="T25" fmla="*/ T24 w 593"/>
                                  <a:gd name="T26" fmla="+- 0 -557 -784"/>
                                  <a:gd name="T27" fmla="*/ -557 h 737"/>
                                  <a:gd name="T28" fmla="+- 0 1975 1406"/>
                                  <a:gd name="T29" fmla="*/ T28 w 593"/>
                                  <a:gd name="T30" fmla="+- 0 -571 -784"/>
                                  <a:gd name="T31" fmla="*/ -571 h 737"/>
                                  <a:gd name="T32" fmla="+- 0 1974 1406"/>
                                  <a:gd name="T33" fmla="*/ T32 w 593"/>
                                  <a:gd name="T34" fmla="+- 0 -591 -784"/>
                                  <a:gd name="T35" fmla="*/ -591 h 737"/>
                                  <a:gd name="T36" fmla="+- 0 1970 1406"/>
                                  <a:gd name="T37" fmla="*/ T36 w 593"/>
                                  <a:gd name="T38" fmla="+- 0 -611 -784"/>
                                  <a:gd name="T39" fmla="*/ -611 h 737"/>
                                  <a:gd name="T40" fmla="+- 0 1965 1406"/>
                                  <a:gd name="T41" fmla="*/ T40 w 593"/>
                                  <a:gd name="T42" fmla="+- 0 -630 -784"/>
                                  <a:gd name="T43" fmla="*/ -630 h 737"/>
                                  <a:gd name="T44" fmla="+- 0 1958 1406"/>
                                  <a:gd name="T45" fmla="*/ T44 w 593"/>
                                  <a:gd name="T46" fmla="+- 0 -648 -784"/>
                                  <a:gd name="T47" fmla="*/ -648 h 737"/>
                                  <a:gd name="T48" fmla="+- 0 1951 1406"/>
                                  <a:gd name="T49" fmla="*/ T48 w 593"/>
                                  <a:gd name="T50" fmla="+- 0 -664 -784"/>
                                  <a:gd name="T51" fmla="*/ -664 h 737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</a:cxnLst>
                                <a:rect l="0" t="0" r="r" b="b"/>
                                <a:pathLst>
                                  <a:path w="593" h="737">
                                    <a:moveTo>
                                      <a:pt x="545" y="120"/>
                                    </a:moveTo>
                                    <a:lnTo>
                                      <a:pt x="288" y="120"/>
                                    </a:lnTo>
                                    <a:lnTo>
                                      <a:pt x="305" y="121"/>
                                    </a:lnTo>
                                    <a:lnTo>
                                      <a:pt x="324" y="124"/>
                                    </a:lnTo>
                                    <a:lnTo>
                                      <a:pt x="387" y="150"/>
                                    </a:lnTo>
                                    <a:lnTo>
                                      <a:pt x="417" y="205"/>
                                    </a:lnTo>
                                    <a:lnTo>
                                      <a:pt x="420" y="227"/>
                                    </a:lnTo>
                                    <a:lnTo>
                                      <a:pt x="569" y="213"/>
                                    </a:lnTo>
                                    <a:lnTo>
                                      <a:pt x="568" y="193"/>
                                    </a:lnTo>
                                    <a:lnTo>
                                      <a:pt x="564" y="173"/>
                                    </a:lnTo>
                                    <a:lnTo>
                                      <a:pt x="559" y="154"/>
                                    </a:lnTo>
                                    <a:lnTo>
                                      <a:pt x="552" y="136"/>
                                    </a:lnTo>
                                    <a:lnTo>
                                      <a:pt x="545" y="12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4" name="Group 125"/>
                          <wpg:cNvGrpSpPr>
                            <a:grpSpLocks/>
                          </wpg:cNvGrpSpPr>
                          <wpg:grpSpPr bwMode="auto">
                            <a:xfrm>
                              <a:off x="2222" y="-637"/>
                              <a:ext cx="155" cy="574"/>
                              <a:chOff x="2222" y="-637"/>
                              <a:chExt cx="155" cy="574"/>
                            </a:xfrm>
                          </wpg:grpSpPr>
                          <wps:wsp>
                            <wps:cNvPr id="206" name="Freeform 126"/>
                            <wps:cNvSpPr>
                              <a:spLocks/>
                            </wps:cNvSpPr>
                            <wps:spPr bwMode="auto">
                              <a:xfrm>
                                <a:off x="2222" y="-637"/>
                                <a:ext cx="155" cy="574"/>
                              </a:xfrm>
                              <a:custGeom>
                                <a:avLst/>
                                <a:gdLst>
                                  <a:gd name="T0" fmla="+- 0 2377 2222"/>
                                  <a:gd name="T1" fmla="*/ T0 w 155"/>
                                  <a:gd name="T2" fmla="+- 0 -637 -637"/>
                                  <a:gd name="T3" fmla="*/ -637 h 574"/>
                                  <a:gd name="T4" fmla="+- 0 2222 2222"/>
                                  <a:gd name="T5" fmla="*/ T4 w 155"/>
                                  <a:gd name="T6" fmla="+- 0 -637 -637"/>
                                  <a:gd name="T7" fmla="*/ -637 h 574"/>
                                  <a:gd name="T8" fmla="+- 0 2222 2222"/>
                                  <a:gd name="T9" fmla="*/ T8 w 155"/>
                                  <a:gd name="T10" fmla="+- 0 -63 -637"/>
                                  <a:gd name="T11" fmla="*/ -63 h 574"/>
                                  <a:gd name="T12" fmla="+- 0 2377 2222"/>
                                  <a:gd name="T13" fmla="*/ T12 w 155"/>
                                  <a:gd name="T14" fmla="+- 0 -63 -637"/>
                                  <a:gd name="T15" fmla="*/ -63 h 574"/>
                                  <a:gd name="T16" fmla="+- 0 2377 2222"/>
                                  <a:gd name="T17" fmla="*/ T16 w 155"/>
                                  <a:gd name="T18" fmla="+- 0 -637 -637"/>
                                  <a:gd name="T19" fmla="*/ -637 h 57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155" h="574">
                                    <a:moveTo>
                                      <a:pt x="155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574"/>
                                    </a:lnTo>
                                    <a:lnTo>
                                      <a:pt x="155" y="574"/>
                                    </a:lnTo>
                                    <a:lnTo>
                                      <a:pt x="15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7" name="Group 127"/>
                          <wpg:cNvGrpSpPr>
                            <a:grpSpLocks/>
                          </wpg:cNvGrpSpPr>
                          <wpg:grpSpPr bwMode="auto">
                            <a:xfrm>
                              <a:off x="2011" y="-767"/>
                              <a:ext cx="577" cy="130"/>
                              <a:chOff x="2011" y="-767"/>
                              <a:chExt cx="577" cy="130"/>
                            </a:xfrm>
                          </wpg:grpSpPr>
                          <wps:wsp>
                            <wps:cNvPr id="208" name="Freeform 128"/>
                            <wps:cNvSpPr>
                              <a:spLocks/>
                            </wps:cNvSpPr>
                            <wps:spPr bwMode="auto">
                              <a:xfrm>
                                <a:off x="2011" y="-767"/>
                                <a:ext cx="577" cy="130"/>
                              </a:xfrm>
                              <a:custGeom>
                                <a:avLst/>
                                <a:gdLst>
                                  <a:gd name="T0" fmla="+- 0 2588 2011"/>
                                  <a:gd name="T1" fmla="*/ T0 w 577"/>
                                  <a:gd name="T2" fmla="+- 0 -767 -767"/>
                                  <a:gd name="T3" fmla="*/ -767 h 130"/>
                                  <a:gd name="T4" fmla="+- 0 2011 2011"/>
                                  <a:gd name="T5" fmla="*/ T4 w 577"/>
                                  <a:gd name="T6" fmla="+- 0 -767 -767"/>
                                  <a:gd name="T7" fmla="*/ -767 h 130"/>
                                  <a:gd name="T8" fmla="+- 0 2011 2011"/>
                                  <a:gd name="T9" fmla="*/ T8 w 577"/>
                                  <a:gd name="T10" fmla="+- 0 -637 -767"/>
                                  <a:gd name="T11" fmla="*/ -637 h 130"/>
                                  <a:gd name="T12" fmla="+- 0 2588 2011"/>
                                  <a:gd name="T13" fmla="*/ T12 w 577"/>
                                  <a:gd name="T14" fmla="+- 0 -637 -767"/>
                                  <a:gd name="T15" fmla="*/ -637 h 130"/>
                                  <a:gd name="T16" fmla="+- 0 2588 2011"/>
                                  <a:gd name="T17" fmla="*/ T16 w 577"/>
                                  <a:gd name="T18" fmla="+- 0 -767 -767"/>
                                  <a:gd name="T19" fmla="*/ -767 h 130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577" h="130">
                                    <a:moveTo>
                                      <a:pt x="577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30"/>
                                    </a:lnTo>
                                    <a:lnTo>
                                      <a:pt x="577" y="130"/>
                                    </a:lnTo>
                                    <a:lnTo>
                                      <a:pt x="57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7" name="Group 129"/>
                          <wpg:cNvGrpSpPr>
                            <a:grpSpLocks/>
                          </wpg:cNvGrpSpPr>
                          <wpg:grpSpPr bwMode="auto">
                            <a:xfrm>
                              <a:off x="3259" y="-767"/>
                              <a:ext cx="561" cy="705"/>
                              <a:chOff x="3259" y="-767"/>
                              <a:chExt cx="561" cy="705"/>
                            </a:xfrm>
                          </wpg:grpSpPr>
                          <wps:wsp>
                            <wps:cNvPr id="256" name="Freeform 130"/>
                            <wps:cNvSpPr>
                              <a:spLocks/>
                            </wps:cNvSpPr>
                            <wps:spPr bwMode="auto">
                              <a:xfrm>
                                <a:off x="3259" y="-767"/>
                                <a:ext cx="561" cy="705"/>
                              </a:xfrm>
                              <a:custGeom>
                                <a:avLst/>
                                <a:gdLst>
                                  <a:gd name="T0" fmla="+- 0 3577 3259"/>
                                  <a:gd name="T1" fmla="*/ T0 w 561"/>
                                  <a:gd name="T2" fmla="+- 0 -767 -767"/>
                                  <a:gd name="T3" fmla="*/ -767 h 705"/>
                                  <a:gd name="T4" fmla="+- 0 3259 3259"/>
                                  <a:gd name="T5" fmla="*/ T4 w 561"/>
                                  <a:gd name="T6" fmla="+- 0 -767 -767"/>
                                  <a:gd name="T7" fmla="*/ -767 h 705"/>
                                  <a:gd name="T8" fmla="+- 0 3259 3259"/>
                                  <a:gd name="T9" fmla="*/ T8 w 561"/>
                                  <a:gd name="T10" fmla="+- 0 -63 -767"/>
                                  <a:gd name="T11" fmla="*/ -63 h 705"/>
                                  <a:gd name="T12" fmla="+- 0 3414 3259"/>
                                  <a:gd name="T13" fmla="*/ T12 w 561"/>
                                  <a:gd name="T14" fmla="+- 0 -63 -767"/>
                                  <a:gd name="T15" fmla="*/ -63 h 705"/>
                                  <a:gd name="T16" fmla="+- 0 3414 3259"/>
                                  <a:gd name="T17" fmla="*/ T16 w 561"/>
                                  <a:gd name="T18" fmla="+- 0 -315 -767"/>
                                  <a:gd name="T19" fmla="*/ -315 h 705"/>
                                  <a:gd name="T20" fmla="+- 0 3598 3259"/>
                                  <a:gd name="T21" fmla="*/ T20 w 561"/>
                                  <a:gd name="T22" fmla="+- 0 -316 -767"/>
                                  <a:gd name="T23" fmla="*/ -316 h 705"/>
                                  <a:gd name="T24" fmla="+- 0 3658 3259"/>
                                  <a:gd name="T25" fmla="*/ T24 w 561"/>
                                  <a:gd name="T26" fmla="+- 0 -325 -767"/>
                                  <a:gd name="T27" fmla="*/ -325 h 705"/>
                                  <a:gd name="T28" fmla="+- 0 3727 3259"/>
                                  <a:gd name="T29" fmla="*/ T28 w 561"/>
                                  <a:gd name="T30" fmla="+- 0 -355 -767"/>
                                  <a:gd name="T31" fmla="*/ -355 h 705"/>
                                  <a:gd name="T32" fmla="+- 0 3775 3259"/>
                                  <a:gd name="T33" fmla="*/ T32 w 561"/>
                                  <a:gd name="T34" fmla="+- 0 -397 -767"/>
                                  <a:gd name="T35" fmla="*/ -397 h 705"/>
                                  <a:gd name="T36" fmla="+- 0 3798 3259"/>
                                  <a:gd name="T37" fmla="*/ T36 w 561"/>
                                  <a:gd name="T38" fmla="+- 0 -436 -767"/>
                                  <a:gd name="T39" fmla="*/ -436 h 705"/>
                                  <a:gd name="T40" fmla="+- 0 3414 3259"/>
                                  <a:gd name="T41" fmla="*/ T40 w 561"/>
                                  <a:gd name="T42" fmla="+- 0 -436 -767"/>
                                  <a:gd name="T43" fmla="*/ -436 h 705"/>
                                  <a:gd name="T44" fmla="+- 0 3414 3259"/>
                                  <a:gd name="T45" fmla="*/ T44 w 561"/>
                                  <a:gd name="T46" fmla="+- 0 -647 -767"/>
                                  <a:gd name="T47" fmla="*/ -647 h 705"/>
                                  <a:gd name="T48" fmla="+- 0 3799 3259"/>
                                  <a:gd name="T49" fmla="*/ T48 w 561"/>
                                  <a:gd name="T50" fmla="+- 0 -647 -767"/>
                                  <a:gd name="T51" fmla="*/ -647 h 705"/>
                                  <a:gd name="T52" fmla="+- 0 3798 3259"/>
                                  <a:gd name="T53" fmla="*/ T52 w 561"/>
                                  <a:gd name="T54" fmla="+- 0 -649 -767"/>
                                  <a:gd name="T55" fmla="*/ -649 h 705"/>
                                  <a:gd name="T56" fmla="+- 0 3763 3259"/>
                                  <a:gd name="T57" fmla="*/ T56 w 561"/>
                                  <a:gd name="T58" fmla="+- 0 -699 -767"/>
                                  <a:gd name="T59" fmla="*/ -699 h 705"/>
                                  <a:gd name="T60" fmla="+- 0 3701 3259"/>
                                  <a:gd name="T61" fmla="*/ T60 w 561"/>
                                  <a:gd name="T62" fmla="+- 0 -743 -767"/>
                                  <a:gd name="T63" fmla="*/ -743 h 705"/>
                                  <a:gd name="T64" fmla="+- 0 3641 3259"/>
                                  <a:gd name="T65" fmla="*/ T64 w 561"/>
                                  <a:gd name="T66" fmla="+- 0 -762 -767"/>
                                  <a:gd name="T67" fmla="*/ -762 h 705"/>
                                  <a:gd name="T68" fmla="+- 0 3600 3259"/>
                                  <a:gd name="T69" fmla="*/ T68 w 561"/>
                                  <a:gd name="T70" fmla="+- 0 -767 -767"/>
                                  <a:gd name="T71" fmla="*/ -767 h 705"/>
                                  <a:gd name="T72" fmla="+- 0 3577 3259"/>
                                  <a:gd name="T73" fmla="*/ T72 w 561"/>
                                  <a:gd name="T74" fmla="+- 0 -767 -767"/>
                                  <a:gd name="T75" fmla="*/ -767 h 705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  <a:cxn ang="0">
                                    <a:pos x="T73" y="T75"/>
                                  </a:cxn>
                                </a:cxnLst>
                                <a:rect l="0" t="0" r="r" b="b"/>
                                <a:pathLst>
                                  <a:path w="561" h="705">
                                    <a:moveTo>
                                      <a:pt x="31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704"/>
                                    </a:lnTo>
                                    <a:lnTo>
                                      <a:pt x="155" y="704"/>
                                    </a:lnTo>
                                    <a:lnTo>
                                      <a:pt x="155" y="452"/>
                                    </a:lnTo>
                                    <a:lnTo>
                                      <a:pt x="339" y="451"/>
                                    </a:lnTo>
                                    <a:lnTo>
                                      <a:pt x="399" y="442"/>
                                    </a:lnTo>
                                    <a:lnTo>
                                      <a:pt x="468" y="412"/>
                                    </a:lnTo>
                                    <a:lnTo>
                                      <a:pt x="516" y="370"/>
                                    </a:lnTo>
                                    <a:lnTo>
                                      <a:pt x="539" y="331"/>
                                    </a:lnTo>
                                    <a:lnTo>
                                      <a:pt x="155" y="331"/>
                                    </a:lnTo>
                                    <a:lnTo>
                                      <a:pt x="155" y="120"/>
                                    </a:lnTo>
                                    <a:lnTo>
                                      <a:pt x="540" y="120"/>
                                    </a:lnTo>
                                    <a:lnTo>
                                      <a:pt x="539" y="118"/>
                                    </a:lnTo>
                                    <a:lnTo>
                                      <a:pt x="504" y="68"/>
                                    </a:lnTo>
                                    <a:lnTo>
                                      <a:pt x="442" y="24"/>
                                    </a:lnTo>
                                    <a:lnTo>
                                      <a:pt x="382" y="5"/>
                                    </a:lnTo>
                                    <a:lnTo>
                                      <a:pt x="341" y="0"/>
                                    </a:lnTo>
                                    <a:lnTo>
                                      <a:pt x="31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7" name="Freeform 131"/>
                            <wps:cNvSpPr>
                              <a:spLocks/>
                            </wps:cNvSpPr>
                            <wps:spPr bwMode="auto">
                              <a:xfrm>
                                <a:off x="3259" y="-767"/>
                                <a:ext cx="561" cy="705"/>
                              </a:xfrm>
                              <a:custGeom>
                                <a:avLst/>
                                <a:gdLst>
                                  <a:gd name="T0" fmla="+- 0 3799 3259"/>
                                  <a:gd name="T1" fmla="*/ T0 w 561"/>
                                  <a:gd name="T2" fmla="+- 0 -647 -767"/>
                                  <a:gd name="T3" fmla="*/ -647 h 705"/>
                                  <a:gd name="T4" fmla="+- 0 3414 3259"/>
                                  <a:gd name="T5" fmla="*/ T4 w 561"/>
                                  <a:gd name="T6" fmla="+- 0 -647 -767"/>
                                  <a:gd name="T7" fmla="*/ -647 h 705"/>
                                  <a:gd name="T8" fmla="+- 0 3537 3259"/>
                                  <a:gd name="T9" fmla="*/ T8 w 561"/>
                                  <a:gd name="T10" fmla="+- 0 -647 -767"/>
                                  <a:gd name="T11" fmla="*/ -647 h 705"/>
                                  <a:gd name="T12" fmla="+- 0 3554 3259"/>
                                  <a:gd name="T13" fmla="*/ T12 w 561"/>
                                  <a:gd name="T14" fmla="+- 0 -646 -767"/>
                                  <a:gd name="T15" fmla="*/ -646 h 705"/>
                                  <a:gd name="T16" fmla="+- 0 3615 3259"/>
                                  <a:gd name="T17" fmla="*/ T16 w 561"/>
                                  <a:gd name="T18" fmla="+- 0 -635 -767"/>
                                  <a:gd name="T19" fmla="*/ -635 h 705"/>
                                  <a:gd name="T20" fmla="+- 0 3661 3259"/>
                                  <a:gd name="T21" fmla="*/ T20 w 561"/>
                                  <a:gd name="T22" fmla="+- 0 -593 -767"/>
                                  <a:gd name="T23" fmla="*/ -593 h 705"/>
                                  <a:gd name="T24" fmla="+- 0 3671 3259"/>
                                  <a:gd name="T25" fmla="*/ T24 w 561"/>
                                  <a:gd name="T26" fmla="+- 0 -533 -767"/>
                                  <a:gd name="T27" fmla="*/ -533 h 705"/>
                                  <a:gd name="T28" fmla="+- 0 3668 3259"/>
                                  <a:gd name="T29" fmla="*/ T28 w 561"/>
                                  <a:gd name="T30" fmla="+- 0 -515 -767"/>
                                  <a:gd name="T31" fmla="*/ -515 h 705"/>
                                  <a:gd name="T32" fmla="+- 0 3638 3259"/>
                                  <a:gd name="T33" fmla="*/ T32 w 561"/>
                                  <a:gd name="T34" fmla="+- 0 -463 -767"/>
                                  <a:gd name="T35" fmla="*/ -463 h 705"/>
                                  <a:gd name="T36" fmla="+- 0 3575 3259"/>
                                  <a:gd name="T37" fmla="*/ T36 w 561"/>
                                  <a:gd name="T38" fmla="+- 0 -438 -767"/>
                                  <a:gd name="T39" fmla="*/ -438 h 705"/>
                                  <a:gd name="T40" fmla="+- 0 3535 3259"/>
                                  <a:gd name="T41" fmla="*/ T40 w 561"/>
                                  <a:gd name="T42" fmla="+- 0 -436 -767"/>
                                  <a:gd name="T43" fmla="*/ -436 h 705"/>
                                  <a:gd name="T44" fmla="+- 0 3798 3259"/>
                                  <a:gd name="T45" fmla="*/ T44 w 561"/>
                                  <a:gd name="T46" fmla="+- 0 -436 -767"/>
                                  <a:gd name="T47" fmla="*/ -436 h 705"/>
                                  <a:gd name="T48" fmla="+- 0 3818 3259"/>
                                  <a:gd name="T49" fmla="*/ T48 w 561"/>
                                  <a:gd name="T50" fmla="+- 0 -508 -767"/>
                                  <a:gd name="T51" fmla="*/ -508 h 705"/>
                                  <a:gd name="T52" fmla="+- 0 3821 3259"/>
                                  <a:gd name="T53" fmla="*/ T52 w 561"/>
                                  <a:gd name="T54" fmla="+- 0 -552 -767"/>
                                  <a:gd name="T55" fmla="*/ -552 h 705"/>
                                  <a:gd name="T56" fmla="+- 0 3819 3259"/>
                                  <a:gd name="T57" fmla="*/ T56 w 561"/>
                                  <a:gd name="T58" fmla="+- 0 -571 -767"/>
                                  <a:gd name="T59" fmla="*/ -571 h 705"/>
                                  <a:gd name="T60" fmla="+- 0 3816 3259"/>
                                  <a:gd name="T61" fmla="*/ T60 w 561"/>
                                  <a:gd name="T62" fmla="+- 0 -590 -767"/>
                                  <a:gd name="T63" fmla="*/ -590 h 705"/>
                                  <a:gd name="T64" fmla="+- 0 3812 3259"/>
                                  <a:gd name="T65" fmla="*/ T64 w 561"/>
                                  <a:gd name="T66" fmla="+- 0 -610 -767"/>
                                  <a:gd name="T67" fmla="*/ -610 h 705"/>
                                  <a:gd name="T68" fmla="+- 0 3806 3259"/>
                                  <a:gd name="T69" fmla="*/ T68 w 561"/>
                                  <a:gd name="T70" fmla="+- 0 -631 -767"/>
                                  <a:gd name="T71" fmla="*/ -631 h 705"/>
                                  <a:gd name="T72" fmla="+- 0 3799 3259"/>
                                  <a:gd name="T73" fmla="*/ T72 w 561"/>
                                  <a:gd name="T74" fmla="+- 0 -647 -767"/>
                                  <a:gd name="T75" fmla="*/ -647 h 705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  <a:cxn ang="0">
                                    <a:pos x="T73" y="T75"/>
                                  </a:cxn>
                                </a:cxnLst>
                                <a:rect l="0" t="0" r="r" b="b"/>
                                <a:pathLst>
                                  <a:path w="561" h="705">
                                    <a:moveTo>
                                      <a:pt x="540" y="120"/>
                                    </a:moveTo>
                                    <a:lnTo>
                                      <a:pt x="155" y="120"/>
                                    </a:lnTo>
                                    <a:lnTo>
                                      <a:pt x="278" y="120"/>
                                    </a:lnTo>
                                    <a:lnTo>
                                      <a:pt x="295" y="121"/>
                                    </a:lnTo>
                                    <a:lnTo>
                                      <a:pt x="356" y="132"/>
                                    </a:lnTo>
                                    <a:lnTo>
                                      <a:pt x="402" y="174"/>
                                    </a:lnTo>
                                    <a:lnTo>
                                      <a:pt x="412" y="234"/>
                                    </a:lnTo>
                                    <a:lnTo>
                                      <a:pt x="409" y="252"/>
                                    </a:lnTo>
                                    <a:lnTo>
                                      <a:pt x="379" y="304"/>
                                    </a:lnTo>
                                    <a:lnTo>
                                      <a:pt x="316" y="329"/>
                                    </a:lnTo>
                                    <a:lnTo>
                                      <a:pt x="276" y="331"/>
                                    </a:lnTo>
                                    <a:lnTo>
                                      <a:pt x="539" y="331"/>
                                    </a:lnTo>
                                    <a:lnTo>
                                      <a:pt x="559" y="259"/>
                                    </a:lnTo>
                                    <a:lnTo>
                                      <a:pt x="562" y="215"/>
                                    </a:lnTo>
                                    <a:lnTo>
                                      <a:pt x="560" y="196"/>
                                    </a:lnTo>
                                    <a:lnTo>
                                      <a:pt x="557" y="177"/>
                                    </a:lnTo>
                                    <a:lnTo>
                                      <a:pt x="553" y="157"/>
                                    </a:lnTo>
                                    <a:lnTo>
                                      <a:pt x="547" y="136"/>
                                    </a:lnTo>
                                    <a:lnTo>
                                      <a:pt x="540" y="12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8" name="Group 132"/>
                          <wpg:cNvGrpSpPr>
                            <a:grpSpLocks/>
                          </wpg:cNvGrpSpPr>
                          <wpg:grpSpPr bwMode="auto">
                            <a:xfrm>
                              <a:off x="2650" y="-193"/>
                              <a:ext cx="557" cy="130"/>
                              <a:chOff x="2650" y="-193"/>
                              <a:chExt cx="557" cy="130"/>
                            </a:xfrm>
                          </wpg:grpSpPr>
                          <wps:wsp>
                            <wps:cNvPr id="259" name="Freeform 133"/>
                            <wps:cNvSpPr>
                              <a:spLocks/>
                            </wps:cNvSpPr>
                            <wps:spPr bwMode="auto">
                              <a:xfrm>
                                <a:off x="2650" y="-193"/>
                                <a:ext cx="557" cy="130"/>
                              </a:xfrm>
                              <a:custGeom>
                                <a:avLst/>
                                <a:gdLst>
                                  <a:gd name="T0" fmla="+- 0 3208 2650"/>
                                  <a:gd name="T1" fmla="*/ T0 w 557"/>
                                  <a:gd name="T2" fmla="+- 0 -63 -193"/>
                                  <a:gd name="T3" fmla="*/ -63 h 130"/>
                                  <a:gd name="T4" fmla="+- 0 2650 2650"/>
                                  <a:gd name="T5" fmla="*/ T4 w 557"/>
                                  <a:gd name="T6" fmla="+- 0 -63 -193"/>
                                  <a:gd name="T7" fmla="*/ -63 h 130"/>
                                  <a:gd name="T8" fmla="+- 0 2650 2650"/>
                                  <a:gd name="T9" fmla="*/ T8 w 557"/>
                                  <a:gd name="T10" fmla="+- 0 -193 -193"/>
                                  <a:gd name="T11" fmla="*/ -193 h 130"/>
                                  <a:gd name="T12" fmla="+- 0 3208 2650"/>
                                  <a:gd name="T13" fmla="*/ T12 w 557"/>
                                  <a:gd name="T14" fmla="+- 0 -193 -193"/>
                                  <a:gd name="T15" fmla="*/ -193 h 130"/>
                                  <a:gd name="T16" fmla="+- 0 3208 2650"/>
                                  <a:gd name="T17" fmla="*/ T16 w 557"/>
                                  <a:gd name="T18" fmla="+- 0 -63 -193"/>
                                  <a:gd name="T19" fmla="*/ -63 h 130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557" h="130">
                                    <a:moveTo>
                                      <a:pt x="558" y="130"/>
                                    </a:moveTo>
                                    <a:lnTo>
                                      <a:pt x="0" y="13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558" y="0"/>
                                    </a:lnTo>
                                    <a:lnTo>
                                      <a:pt x="558" y="1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D2D2C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60" name="Group 134"/>
                          <wpg:cNvGrpSpPr>
                            <a:grpSpLocks/>
                          </wpg:cNvGrpSpPr>
                          <wpg:grpSpPr bwMode="auto">
                            <a:xfrm>
                              <a:off x="2650" y="-481"/>
                              <a:ext cx="397" cy="130"/>
                              <a:chOff x="2650" y="-481"/>
                              <a:chExt cx="397" cy="130"/>
                            </a:xfrm>
                          </wpg:grpSpPr>
                          <wps:wsp>
                            <wps:cNvPr id="261" name="Freeform 135"/>
                            <wps:cNvSpPr>
                              <a:spLocks/>
                            </wps:cNvSpPr>
                            <wps:spPr bwMode="auto">
                              <a:xfrm>
                                <a:off x="2650" y="-481"/>
                                <a:ext cx="397" cy="130"/>
                              </a:xfrm>
                              <a:custGeom>
                                <a:avLst/>
                                <a:gdLst>
                                  <a:gd name="T0" fmla="+- 0 3047 2650"/>
                                  <a:gd name="T1" fmla="*/ T0 w 397"/>
                                  <a:gd name="T2" fmla="+- 0 -350 -481"/>
                                  <a:gd name="T3" fmla="*/ -350 h 130"/>
                                  <a:gd name="T4" fmla="+- 0 2650 2650"/>
                                  <a:gd name="T5" fmla="*/ T4 w 397"/>
                                  <a:gd name="T6" fmla="+- 0 -350 -481"/>
                                  <a:gd name="T7" fmla="*/ -350 h 130"/>
                                  <a:gd name="T8" fmla="+- 0 2650 2650"/>
                                  <a:gd name="T9" fmla="*/ T8 w 397"/>
                                  <a:gd name="T10" fmla="+- 0 -481 -481"/>
                                  <a:gd name="T11" fmla="*/ -481 h 130"/>
                                  <a:gd name="T12" fmla="+- 0 3047 2650"/>
                                  <a:gd name="T13" fmla="*/ T12 w 397"/>
                                  <a:gd name="T14" fmla="+- 0 -481 -481"/>
                                  <a:gd name="T15" fmla="*/ -481 h 130"/>
                                  <a:gd name="T16" fmla="+- 0 3047 2650"/>
                                  <a:gd name="T17" fmla="*/ T16 w 397"/>
                                  <a:gd name="T18" fmla="+- 0 -350 -481"/>
                                  <a:gd name="T19" fmla="*/ -350 h 130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397" h="130">
                                    <a:moveTo>
                                      <a:pt x="397" y="131"/>
                                    </a:moveTo>
                                    <a:lnTo>
                                      <a:pt x="0" y="131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397" y="0"/>
                                    </a:lnTo>
                                    <a:lnTo>
                                      <a:pt x="397" y="1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D2D2C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62" name="Group 136"/>
                          <wpg:cNvGrpSpPr>
                            <a:grpSpLocks/>
                          </wpg:cNvGrpSpPr>
                          <wpg:grpSpPr bwMode="auto">
                            <a:xfrm>
                              <a:off x="2650" y="-768"/>
                              <a:ext cx="283" cy="130"/>
                              <a:chOff x="2650" y="-768"/>
                              <a:chExt cx="283" cy="130"/>
                            </a:xfrm>
                          </wpg:grpSpPr>
                          <wps:wsp>
                            <wps:cNvPr id="263" name="Freeform 137"/>
                            <wps:cNvSpPr>
                              <a:spLocks/>
                            </wps:cNvSpPr>
                            <wps:spPr bwMode="auto">
                              <a:xfrm>
                                <a:off x="2650" y="-768"/>
                                <a:ext cx="283" cy="130"/>
                              </a:xfrm>
                              <a:custGeom>
                                <a:avLst/>
                                <a:gdLst>
                                  <a:gd name="T0" fmla="+- 0 2934 2650"/>
                                  <a:gd name="T1" fmla="*/ T0 w 283"/>
                                  <a:gd name="T2" fmla="+- 0 -637 -768"/>
                                  <a:gd name="T3" fmla="*/ -637 h 130"/>
                                  <a:gd name="T4" fmla="+- 0 2650 2650"/>
                                  <a:gd name="T5" fmla="*/ T4 w 283"/>
                                  <a:gd name="T6" fmla="+- 0 -637 -768"/>
                                  <a:gd name="T7" fmla="*/ -637 h 130"/>
                                  <a:gd name="T8" fmla="+- 0 2650 2650"/>
                                  <a:gd name="T9" fmla="*/ T8 w 283"/>
                                  <a:gd name="T10" fmla="+- 0 -768 -768"/>
                                  <a:gd name="T11" fmla="*/ -768 h 130"/>
                                  <a:gd name="T12" fmla="+- 0 2934 2650"/>
                                  <a:gd name="T13" fmla="*/ T12 w 283"/>
                                  <a:gd name="T14" fmla="+- 0 -768 -768"/>
                                  <a:gd name="T15" fmla="*/ -768 h 130"/>
                                  <a:gd name="T16" fmla="+- 0 2934 2650"/>
                                  <a:gd name="T17" fmla="*/ T16 w 283"/>
                                  <a:gd name="T18" fmla="+- 0 -637 -768"/>
                                  <a:gd name="T19" fmla="*/ -637 h 130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83" h="130">
                                    <a:moveTo>
                                      <a:pt x="284" y="131"/>
                                    </a:moveTo>
                                    <a:lnTo>
                                      <a:pt x="0" y="131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284" y="0"/>
                                    </a:lnTo>
                                    <a:lnTo>
                                      <a:pt x="284" y="1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D2D2C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CE57755" id="Group 251" o:spid="_x0000_s1026" style="position:absolute;margin-left:0;margin-top:20.5pt;width:596.15pt;height:81.35pt;z-index:251680768;mso-position-horizontal-relative:page;mso-position-vertical-relative:page;mso-width-relative:margin;mso-height-relative:margin" coordsize="75730,103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">
              <v:group id="Group 252" o:spid="_x0000_s1027" style="position:absolute;top:9491;width:75730;height:825" coordorigin="-10,2374" coordsize="11926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">
                <v:group id="Group 253" o:spid="_x0000_s1028" style="position:absolute;top:2384;width:3962;height:110" coordorigin=",2384" coordsize="3962,1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">
                  <v:shape id="Freeform 112" o:spid="_x0000_s1029" style="position:absolute;top:2384;width:3962;height:110;visibility:visible;mso-wrap-style:square;v-text-anchor:top" coordsize="3962,1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" path="m3962,l,,,110r3889,l3962,xe" fillcolor="#2c2c2b" stroked="f">
                    <v:path arrowok="t" o:connecttype="custom" o:connectlocs="3962,2384;0,2384;0,2494;3889,2494;3962,2384" o:connectangles="0,0,0,0,0"/>
                  </v:shape>
                </v:group>
                <v:group id="Group 255" o:spid="_x0000_s1030" style="position:absolute;left:4007;top:2384;width:7899;height:110" coordorigin="4007,2384" coordsize="7899,1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">
                  <v:shape id="Freeform 114" o:spid="_x0000_s1031" style="position:absolute;left:4007;top:2384;width:7899;height:110;visibility:visible;mso-wrap-style:square;v-text-anchor:top" coordsize="7899,1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" path="m7899,l73,,,110r7899,l7899,e" fillcolor="#2163af" stroked="f">
                    <v:path arrowok="t" o:connecttype="custom" o:connectlocs="7899,2384;73,2384;0,2494;7899,2494;7899,2384" o:connectangles="0,0,0,0,0"/>
                  </v:shape>
                </v:group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7" o:spid="_x0000_s1032" type="#_x0000_t202" style="position:absolute;left:49192;width:20357;height:935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" fillcolor="window" stroked="f" strokeweight=".5pt">
                <v:textbox>
                  <w:txbxContent>
                    <w:p w14:paraId="48407146" w14:textId="77777777" w:rsidR="00A619A0" w:rsidRDefault="00A619A0" w:rsidP="00A619A0">
                      <w:pPr>
                        <w:pStyle w:val="NoSpacing"/>
                        <w:jc w:val="right"/>
                      </w:pPr>
                      <w:r w:rsidRPr="007F557A">
                        <w:t>No. 330/</w:t>
                      </w:r>
                      <w:r w:rsidRPr="007F557A">
                        <w:rPr>
                          <w:spacing w:val="5"/>
                        </w:rPr>
                        <w:t>1</w:t>
                      </w:r>
                      <w:r w:rsidRPr="007F557A">
                        <w:t xml:space="preserve">9, 3rd </w:t>
                      </w:r>
                      <w:r w:rsidRPr="007F557A">
                        <w:rPr>
                          <w:spacing w:val="2"/>
                        </w:rPr>
                        <w:t>M</w:t>
                      </w:r>
                      <w:r>
                        <w:t>ain Road,</w:t>
                      </w:r>
                    </w:p>
                    <w:p w14:paraId="6B467127" w14:textId="77777777" w:rsidR="00A619A0" w:rsidRDefault="00A619A0" w:rsidP="00A619A0">
                      <w:pPr>
                        <w:pStyle w:val="NoSpacing"/>
                        <w:jc w:val="right"/>
                      </w:pPr>
                      <w:r w:rsidRPr="007F557A">
                        <w:t>7th Cross</w:t>
                      </w:r>
                      <w:r w:rsidR="00C2397A">
                        <w:t>,</w:t>
                      </w:r>
                      <w:r w:rsidRPr="007F557A">
                        <w:t xml:space="preserve"> </w:t>
                      </w:r>
                      <w:r w:rsidRPr="007F557A">
                        <w:rPr>
                          <w:spacing w:val="2"/>
                        </w:rPr>
                        <w:t>D</w:t>
                      </w:r>
                      <w:r w:rsidRPr="007F557A">
                        <w:t xml:space="preserve">omlur </w:t>
                      </w:r>
                      <w:r w:rsidRPr="007F557A">
                        <w:rPr>
                          <w:spacing w:val="4"/>
                        </w:rPr>
                        <w:t>L</w:t>
                      </w:r>
                      <w:r w:rsidRPr="007F557A">
                        <w:rPr>
                          <w:spacing w:val="-6"/>
                        </w:rPr>
                        <w:t>a</w:t>
                      </w:r>
                      <w:r>
                        <w:t>yout,</w:t>
                      </w:r>
                    </w:p>
                    <w:p w14:paraId="086FE67F" w14:textId="77777777" w:rsidR="00A619A0" w:rsidRPr="007F557A" w:rsidRDefault="00A619A0" w:rsidP="00A619A0">
                      <w:pPr>
                        <w:pStyle w:val="NoSpacing"/>
                        <w:jc w:val="right"/>
                      </w:pPr>
                      <w:r w:rsidRPr="007F557A">
                        <w:t>Bangalore</w:t>
                      </w:r>
                      <w:r>
                        <w:t xml:space="preserve"> </w:t>
                      </w:r>
                      <w:r w:rsidRPr="007F557A">
                        <w:t>-</w:t>
                      </w:r>
                      <w:r>
                        <w:t xml:space="preserve"> </w:t>
                      </w:r>
                      <w:r w:rsidRPr="007F557A">
                        <w:t>560</w:t>
                      </w:r>
                      <w:r w:rsidRPr="007F557A">
                        <w:rPr>
                          <w:spacing w:val="-13"/>
                        </w:rPr>
                        <w:t>0</w:t>
                      </w:r>
                      <w:r w:rsidRPr="007F557A">
                        <w:t>71</w:t>
                      </w:r>
                    </w:p>
                    <w:p w14:paraId="47EA5D3E" w14:textId="77777777" w:rsidR="00A619A0" w:rsidRPr="007F557A" w:rsidRDefault="00A619A0" w:rsidP="00A619A0">
                      <w:pPr>
                        <w:pStyle w:val="NoSpacing"/>
                        <w:jc w:val="right"/>
                      </w:pPr>
                      <w:r w:rsidRPr="007F557A">
                        <w:t>Ph: 080-25351022</w:t>
                      </w:r>
                    </w:p>
                  </w:txbxContent>
                </v:textbox>
              </v:shape>
              <v:group id="Group 98" o:spid="_x0000_s1033" style="position:absolute;left:4629;top:1157;width:23910;height:7614" coordorigin="" coordsize="23910,762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">
                <v:shape id="Text Box 99" o:spid="_x0000_s1034" type="#_x0000_t202" style="position:absolute;top:3519;width:23910;height:41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" fillcolor="window" stroked="f" strokeweight=".5pt">
                  <v:textbox>
                    <w:txbxContent>
                      <w:p w14:paraId="1E54A180" w14:textId="77777777" w:rsidR="00A619A0" w:rsidRPr="0046679A" w:rsidRDefault="00A619A0" w:rsidP="00A619A0">
                        <w:pPr>
                          <w:rPr>
                            <w:rFonts w:ascii="Raleway" w:eastAsia="Walkway Expand Bold" w:hAnsi="Raleway" w:cs="Walkway Expand Bold"/>
                            <w:spacing w:val="20"/>
                            <w:w w:val="96"/>
                            <w:sz w:val="28"/>
                            <w:szCs w:val="27"/>
                          </w:rPr>
                        </w:pPr>
                        <w:r>
                          <w:rPr>
                            <w:rFonts w:ascii="Raleway Medium" w:eastAsia="Walkway Expand Bold" w:hAnsi="Raleway Medium" w:cs="Walkway Expand Bold"/>
                            <w:color w:val="2D2D2C"/>
                            <w:spacing w:val="20"/>
                            <w:sz w:val="28"/>
                            <w:szCs w:val="27"/>
                          </w:rPr>
                          <w:t xml:space="preserve"> </w:t>
                        </w:r>
                        <w:r w:rsidRPr="0046679A">
                          <w:rPr>
                            <w:rFonts w:ascii="Raleway" w:eastAsia="Walkway Expand Bold" w:hAnsi="Raleway" w:cs="Walkway Expand Bold"/>
                            <w:color w:val="2D2D2C"/>
                            <w:spacing w:val="20"/>
                            <w:w w:val="96"/>
                            <w:sz w:val="28"/>
                            <w:szCs w:val="27"/>
                          </w:rPr>
                          <w:t>TRULY A STEP AHEAD</w:t>
                        </w:r>
                      </w:p>
                      <w:p w14:paraId="2FC468CB" w14:textId="77777777" w:rsidR="00A619A0" w:rsidRPr="0046679A" w:rsidRDefault="00A619A0" w:rsidP="00A619A0">
                        <w:pPr>
                          <w:widowControl w:val="0"/>
                          <w:spacing w:before="41" w:line="288" w:lineRule="exact"/>
                          <w:ind w:left="102" w:right="185"/>
                          <w:rPr>
                            <w:rFonts w:ascii="Nexa Light" w:eastAsia="Nexa Light" w:hAnsi="Nexa Light" w:cs="Times New Roman"/>
                            <w:color w:val="231F20"/>
                            <w:spacing w:val="20"/>
                          </w:rPr>
                        </w:pPr>
                      </w:p>
                    </w:txbxContent>
                  </v:textbox>
                </v:shape>
                <v:group id="Group 100" o:spid="_x0000_s1035" style="position:absolute;left:1637;width:19787;height:4806" coordorigin="715,-794" coordsize="3116,75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">
                  <v:group id="Group 117" o:spid="_x0000_s1036" style="position:absolute;left:725;top:-767;width:689;height:705" coordorigin="725,-767" coordsize="689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">
                    <v:shape id="Freeform 118" o:spid="_x0000_s1037" style="position:absolute;left:725;top:-767;width:689;height:705;visibility:visible;mso-wrap-style:square;v-text-anchor:top" coordsize="689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" path="m426,l267,,,704r156,l211,547r419,l587,432r-335,l344,173r146,l426,xe" fillcolor="#2c2c2b" stroked="f">
                      <v:path arrowok="t" o:connecttype="custom" o:connectlocs="426,-767;267,-767;0,-63;156,-63;211,-220;630,-220;587,-335;252,-335;344,-594;490,-594;426,-767" o:connectangles="0,0,0,0,0,0,0,0,0,0,0"/>
                    </v:shape>
                    <v:shape id="Freeform 119" o:spid="_x0000_s1038" style="position:absolute;left:725;top:-767;width:689;height:705;visibility:visible;mso-wrap-style:square;v-text-anchor:top" coordsize="689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" path="m630,547r-155,l528,704r161,l630,547xe" fillcolor="#2c2c2b" stroked="f">
                      <v:path arrowok="t" o:connecttype="custom" o:connectlocs="630,-220;475,-220;528,-63;689,-63;630,-220" o:connectangles="0,0,0,0,0"/>
                    </v:shape>
                    <v:shape id="Freeform 120" o:spid="_x0000_s1039" style="position:absolute;left:725;top:-767;width:689;height:705;visibility:visible;mso-wrap-style:square;v-text-anchor:top" coordsize="689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" path="m490,173r-144,l434,432r153,l490,173xe" fillcolor="#2c2c2b" stroked="f">
                      <v:path arrowok="t" o:connecttype="custom" o:connectlocs="490,-594;346,-594;434,-335;587,-335;490,-594" o:connectangles="0,0,0,0,0"/>
                    </v:shape>
                  </v:group>
                  <v:group id="Group 121" o:spid="_x0000_s1040" style="position:absolute;left:1406;top:-784;width:593;height:737" coordorigin="1406,-784" coordsize="593,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">
                    <v:shape id="Freeform 122" o:spid="_x0000_s1041" style="position:absolute;left:1406;top:-784;width:593;height:737;visibility:visible;mso-wrap-style:square;v-text-anchor:top" coordsize="593,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" path="m150,487l,489r1,21l3,530r24,76l77,667r63,39l205,727r79,10l306,737r19,-1l402,726r60,-19l531,662r35,-44l300,618r-18,-2l206,593,162,546,151,509r-1,-22xe" fillcolor="#2163af" stroked="f">
                      <v:path arrowok="t" o:connecttype="custom" o:connectlocs="150,-297;0,-295;1,-274;3,-254;27,-178;77,-117;140,-78;205,-57;284,-47;306,-47;325,-48;402,-58;462,-77;531,-122;566,-166;300,-166;282,-168;206,-191;162,-238;151,-275;150,-297" o:connectangles="0,0,0,0,0,0,0,0,0,0,0,0,0,0,0,0,0,0,0,0,0"/>
                    </v:shape>
                    <v:shape id="Freeform 123" o:spid="_x0000_s1042" style="position:absolute;left:1406;top:-784;width:593;height:737;visibility:visible;mso-wrap-style:square;v-text-anchor:top" coordsize="593,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" path="m275,l199,12,138,34,77,79,39,134,24,215r1,18l51,311r43,44l165,392r95,28l321,436r20,5l413,473r28,70l441,546r-36,48l341,615r-41,3l566,618r24,-75l593,495r-3,-19l558,401,496,347,419,315r-35,-8l268,277,197,250,174,185r3,-13l226,129r62,-9l545,120r-2,-3l492,59,423,22,359,5,299,,275,xe" fillcolor="#2163af" stroked="f">
                      <v:path arrowok="t" o:connecttype="custom" o:connectlocs="275,-784;199,-772;138,-750;77,-705;39,-650;24,-569;25,-551;51,-473;94,-429;165,-392;260,-364;321,-348;341,-343;413,-311;441,-241;441,-238;405,-190;341,-169;300,-166;566,-166;590,-241;593,-289;590,-308;558,-383;496,-437;419,-469;384,-477;268,-507;197,-534;174,-599;177,-612;226,-655;288,-664;545,-664;543,-667;492,-725;423,-762;359,-779;299,-784;275,-784" o:connectangles="0,0,0,0,0,0,0,0,0,0,0,0,0,0,0,0,0,0,0,0,0,0,0,0,0,0,0,0,0,0,0,0,0,0,0,0,0,0,0,0"/>
                    </v:shape>
                    <v:shape id="Freeform 124" o:spid="_x0000_s1043" style="position:absolute;left:1406;top:-784;width:593;height:737;visibility:visible;mso-wrap-style:square;v-text-anchor:top" coordsize="593,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" path="m545,120r-257,l305,121r19,3l387,150r30,55l420,227,569,213r-1,-20l564,173r-5,-19l552,136r-7,-16xe" fillcolor="#2163af" stroked="f">
                      <v:path arrowok="t" o:connecttype="custom" o:connectlocs="545,-664;288,-664;305,-663;324,-660;387,-634;417,-579;420,-557;569,-571;568,-591;564,-611;559,-630;552,-648;545,-664" o:connectangles="0,0,0,0,0,0,0,0,0,0,0,0,0"/>
                    </v:shape>
                  </v:group>
                  <v:group id="Group 125" o:spid="_x0000_s1044" style="position:absolute;left:2222;top:-637;width:155;height:574" coordorigin="2222,-637" coordsize="155,5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">
                    <v:shape id="Freeform 126" o:spid="_x0000_s1045" style="position:absolute;left:2222;top:-637;width:155;height:574;visibility:visible;mso-wrap-style:square;v-text-anchor:top" coordsize="155,5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" path="m155,l,,,574r155,l155,xe" fillcolor="#2163af" stroked="f">
                      <v:path arrowok="t" o:connecttype="custom" o:connectlocs="155,-637;0,-637;0,-63;155,-63;155,-637" o:connectangles="0,0,0,0,0"/>
                    </v:shape>
                  </v:group>
                  <v:group id="Group 127" o:spid="_x0000_s1046" style="position:absolute;left:2011;top:-767;width:577;height:130" coordorigin="2011,-767" coordsize="577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">
                    <v:shape id="Freeform 128" o:spid="_x0000_s1047" style="position:absolute;left:2011;top:-767;width:577;height:130;visibility:visible;mso-wrap-style:square;v-text-anchor:top" coordsize="577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" path="m577,l,,,130r577,l577,xe" fillcolor="#2163af" stroked="f">
                      <v:path arrowok="t" o:connecttype="custom" o:connectlocs="577,-767;0,-767;0,-637;577,-637;577,-767" o:connectangles="0,0,0,0,0"/>
                    </v:shape>
                  </v:group>
                  <v:group id="Group 129" o:spid="_x0000_s1048" style="position:absolute;left:3259;top:-767;width:561;height:705" coordorigin="3259,-767" coordsize="561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">
                    <v:shape id="Freeform 130" o:spid="_x0000_s1049" style="position:absolute;left:3259;top:-767;width:561;height:705;visibility:visible;mso-wrap-style:square;v-text-anchor:top" coordsize="561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" path="m318,l,,,704r155,l155,452r184,-1l399,442r69,-30l516,370r23,-39l155,331r,-211l540,120r-1,-2l504,68,442,24,382,5,341,,318,xe" fillcolor="#2163af" stroked="f">
                      <v:path arrowok="t" o:connecttype="custom" o:connectlocs="318,-767;0,-767;0,-63;155,-63;155,-315;339,-316;399,-325;468,-355;516,-397;539,-436;155,-436;155,-647;540,-647;539,-649;504,-699;442,-743;382,-762;341,-767;318,-767" o:connectangles="0,0,0,0,0,0,0,0,0,0,0,0,0,0,0,0,0,0,0"/>
                    </v:shape>
                    <v:shape id="Freeform 131" o:spid="_x0000_s1050" style="position:absolute;left:3259;top:-767;width:561;height:705;visibility:visible;mso-wrap-style:square;v-text-anchor:top" coordsize="561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" path="m540,120r-385,l278,120r17,1l356,132r46,42l412,234r-3,18l379,304r-63,25l276,331r263,l559,259r3,-44l560,196r-3,-19l553,157r-6,-21l540,120xe" fillcolor="#2163af" stroked="f">
                      <v:path arrowok="t" o:connecttype="custom" o:connectlocs="540,-647;155,-647;278,-647;295,-646;356,-635;402,-593;412,-533;409,-515;379,-463;316,-438;276,-436;539,-436;559,-508;562,-552;560,-571;557,-590;553,-610;547,-631;540,-647" o:connectangles="0,0,0,0,0,0,0,0,0,0,0,0,0,0,0,0,0,0,0"/>
                    </v:shape>
                  </v:group>
                  <v:group id="Group 132" o:spid="_x0000_s1051" style="position:absolute;left:2650;top:-193;width:557;height:130" coordorigin="2650,-193" coordsize="557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">
                    <v:shape id="Freeform 133" o:spid="_x0000_s1052" style="position:absolute;left:2650;top:-193;width:557;height:130;visibility:visible;mso-wrap-style:square;v-text-anchor:top" coordsize="557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" path="m558,130l,130,,,558,r,130xe" fillcolor="#2d2d2c" stroked="f">
                      <v:path arrowok="t" o:connecttype="custom" o:connectlocs="558,-63;0,-63;0,-193;558,-193;558,-63" o:connectangles="0,0,0,0,0"/>
                    </v:shape>
                  </v:group>
                  <v:group id="Group 134" o:spid="_x0000_s1053" style="position:absolute;left:2650;top:-481;width:397;height:130" coordorigin="2650,-481" coordsize="397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">
                    <v:shape id="Freeform 135" o:spid="_x0000_s1054" style="position:absolute;left:2650;top:-481;width:397;height:130;visibility:visible;mso-wrap-style:square;v-text-anchor:top" coordsize="397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" path="m397,131l,131,,,397,r,131xe" fillcolor="#2d2d2c" stroked="f">
                      <v:path arrowok="t" o:connecttype="custom" o:connectlocs="397,-350;0,-350;0,-481;397,-481;397,-350" o:connectangles="0,0,0,0,0"/>
                    </v:shape>
                  </v:group>
                  <v:group id="Group 136" o:spid="_x0000_s1055" style="position:absolute;left:2650;top:-768;width:283;height:130" coordorigin="2650,-768" coordsize="283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">
                    <v:shape id="Freeform 137" o:spid="_x0000_s1056" style="position:absolute;left:2650;top:-768;width:283;height:130;visibility:visible;mso-wrap-style:square;v-text-anchor:top" coordsize="283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" path="m284,131l,131,,,284,r,131xe" fillcolor="#2d2d2c" stroked="f">
                      <v:path arrowok="t" o:connecttype="custom" o:connectlocs="284,-637;0,-637;0,-768;284,-768;284,-637" o:connectangles="0,0,0,0,0"/>
                    </v:shape>
                  </v:group>
                </v:group>
              </v:group>
              <w10:wrap anchorx="page" anchory="page"/>
            </v:group>
          </w:pict>
        </mc:Fallback>
      </mc:AlternateContent>
    </w:r>
    <w:r w:rsidR="004834EB">
      <w:rPr>
        <w:noProof/>
        <w:lang w:eastAsia="en-IN"/>
      </w:rPr>
      <mc:AlternateContent>
        <mc:Choice Requires="wpg">
          <w:drawing>
            <wp:anchor distT="0" distB="0" distL="114300" distR="114300" simplePos="0" relativeHeight="251667456" behindDoc="1" locked="0" layoutInCell="1" allowOverlap="1" wp14:anchorId="1CFA885A" wp14:editId="524DACB3">
              <wp:simplePos x="0" y="0"/>
              <wp:positionH relativeFrom="column">
                <wp:posOffset>2726055</wp:posOffset>
              </wp:positionH>
              <wp:positionV relativeFrom="margin">
                <wp:posOffset>2145665</wp:posOffset>
              </wp:positionV>
              <wp:extent cx="3825240" cy="922020"/>
              <wp:effectExtent l="0" t="0" r="3810" b="0"/>
              <wp:wrapNone/>
              <wp:docPr id="148" name="Group 1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825240" cy="922020"/>
                        <a:chOff x="5089" y="7693"/>
                        <a:chExt cx="6024" cy="1452"/>
                      </a:xfrm>
                    </wpg:grpSpPr>
                    <wpg:grpSp>
                      <wpg:cNvPr id="149" name="Group 144"/>
                      <wpg:cNvGrpSpPr>
                        <a:grpSpLocks/>
                      </wpg:cNvGrpSpPr>
                      <wpg:grpSpPr bwMode="auto">
                        <a:xfrm>
                          <a:off x="5089" y="7693"/>
                          <a:ext cx="3640" cy="1452"/>
                          <a:chOff x="5089" y="7693"/>
                          <a:chExt cx="3640" cy="1452"/>
                        </a:xfrm>
                      </wpg:grpSpPr>
                      <wpg:grpSp>
                        <wpg:cNvPr id="150" name="Group 145"/>
                        <wpg:cNvGrpSpPr>
                          <a:grpSpLocks/>
                        </wpg:cNvGrpSpPr>
                        <wpg:grpSpPr bwMode="auto">
                          <a:xfrm>
                            <a:off x="5099" y="7735"/>
                            <a:ext cx="1338" cy="1369"/>
                            <a:chOff x="5099" y="7735"/>
                            <a:chExt cx="1338" cy="1369"/>
                          </a:xfrm>
                        </wpg:grpSpPr>
                        <wps:wsp>
                          <wps:cNvPr id="151" name="Freeform 146"/>
                          <wps:cNvSpPr>
                            <a:spLocks/>
                          </wps:cNvSpPr>
                          <wps:spPr bwMode="auto">
                            <a:xfrm>
                              <a:off x="5099" y="7735"/>
                              <a:ext cx="1338" cy="1369"/>
                            </a:xfrm>
                            <a:custGeom>
                              <a:avLst/>
                              <a:gdLst>
                                <a:gd name="T0" fmla="+- 0 5925 5099"/>
                                <a:gd name="T1" fmla="*/ T0 w 1338"/>
                                <a:gd name="T2" fmla="+- 0 7735 7735"/>
                                <a:gd name="T3" fmla="*/ 7735 h 1369"/>
                                <a:gd name="T4" fmla="+- 0 5617 5099"/>
                                <a:gd name="T5" fmla="*/ T4 w 1338"/>
                                <a:gd name="T6" fmla="+- 0 7735 7735"/>
                                <a:gd name="T7" fmla="*/ 7735 h 1369"/>
                                <a:gd name="T8" fmla="+- 0 5099 5099"/>
                                <a:gd name="T9" fmla="*/ T8 w 1338"/>
                                <a:gd name="T10" fmla="+- 0 9104 7735"/>
                                <a:gd name="T11" fmla="*/ 9104 h 1369"/>
                                <a:gd name="T12" fmla="+- 0 5402 5099"/>
                                <a:gd name="T13" fmla="*/ T12 w 1338"/>
                                <a:gd name="T14" fmla="+- 0 9104 7735"/>
                                <a:gd name="T15" fmla="*/ 9104 h 1369"/>
                                <a:gd name="T16" fmla="+- 0 5509 5099"/>
                                <a:gd name="T17" fmla="*/ T16 w 1338"/>
                                <a:gd name="T18" fmla="+- 0 8799 7735"/>
                                <a:gd name="T19" fmla="*/ 8799 h 1369"/>
                                <a:gd name="T20" fmla="+- 0 6323 5099"/>
                                <a:gd name="T21" fmla="*/ T20 w 1338"/>
                                <a:gd name="T22" fmla="+- 0 8799 7735"/>
                                <a:gd name="T23" fmla="*/ 8799 h 1369"/>
                                <a:gd name="T24" fmla="+- 0 6239 5099"/>
                                <a:gd name="T25" fmla="*/ T24 w 1338"/>
                                <a:gd name="T26" fmla="+- 0 8575 7735"/>
                                <a:gd name="T27" fmla="*/ 8575 h 1369"/>
                                <a:gd name="T28" fmla="+- 0 5588 5099"/>
                                <a:gd name="T29" fmla="*/ T28 w 1338"/>
                                <a:gd name="T30" fmla="+- 0 8575 7735"/>
                                <a:gd name="T31" fmla="*/ 8575 h 1369"/>
                                <a:gd name="T32" fmla="+- 0 5766 5099"/>
                                <a:gd name="T33" fmla="*/ T32 w 1338"/>
                                <a:gd name="T34" fmla="+- 0 8073 7735"/>
                                <a:gd name="T35" fmla="*/ 8073 h 1369"/>
                                <a:gd name="T36" fmla="+- 0 6051 5099"/>
                                <a:gd name="T37" fmla="*/ T36 w 1338"/>
                                <a:gd name="T38" fmla="+- 0 8073 7735"/>
                                <a:gd name="T39" fmla="*/ 8073 h 1369"/>
                                <a:gd name="T40" fmla="+- 0 5925 5099"/>
                                <a:gd name="T41" fmla="*/ T40 w 1338"/>
                                <a:gd name="T42" fmla="+- 0 7735 7735"/>
                                <a:gd name="T43" fmla="*/ 7735 h 13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338" h="1369">
                                  <a:moveTo>
                                    <a:pt x="826" y="0"/>
                                  </a:moveTo>
                                  <a:lnTo>
                                    <a:pt x="518" y="0"/>
                                  </a:lnTo>
                                  <a:lnTo>
                                    <a:pt x="0" y="1369"/>
                                  </a:lnTo>
                                  <a:lnTo>
                                    <a:pt x="303" y="1369"/>
                                  </a:lnTo>
                                  <a:lnTo>
                                    <a:pt x="410" y="1064"/>
                                  </a:lnTo>
                                  <a:lnTo>
                                    <a:pt x="1224" y="1064"/>
                                  </a:lnTo>
                                  <a:lnTo>
                                    <a:pt x="1140" y="840"/>
                                  </a:lnTo>
                                  <a:lnTo>
                                    <a:pt x="489" y="840"/>
                                  </a:lnTo>
                                  <a:lnTo>
                                    <a:pt x="667" y="338"/>
                                  </a:lnTo>
                                  <a:lnTo>
                                    <a:pt x="952" y="338"/>
                                  </a:lnTo>
                                  <a:lnTo>
                                    <a:pt x="82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Freeform 147"/>
                          <wps:cNvSpPr>
                            <a:spLocks/>
                          </wps:cNvSpPr>
                          <wps:spPr bwMode="auto">
                            <a:xfrm>
                              <a:off x="5099" y="7735"/>
                              <a:ext cx="1338" cy="1369"/>
                            </a:xfrm>
                            <a:custGeom>
                              <a:avLst/>
                              <a:gdLst>
                                <a:gd name="T0" fmla="+- 0 6323 5099"/>
                                <a:gd name="T1" fmla="*/ T0 w 1338"/>
                                <a:gd name="T2" fmla="+- 0 8799 7735"/>
                                <a:gd name="T3" fmla="*/ 8799 h 1369"/>
                                <a:gd name="T4" fmla="+- 0 6021 5099"/>
                                <a:gd name="T5" fmla="*/ T4 w 1338"/>
                                <a:gd name="T6" fmla="+- 0 8799 7735"/>
                                <a:gd name="T7" fmla="*/ 8799 h 1369"/>
                                <a:gd name="T8" fmla="+- 0 6125 5099"/>
                                <a:gd name="T9" fmla="*/ T8 w 1338"/>
                                <a:gd name="T10" fmla="+- 0 9104 7735"/>
                                <a:gd name="T11" fmla="*/ 9104 h 1369"/>
                                <a:gd name="T12" fmla="+- 0 6437 5099"/>
                                <a:gd name="T13" fmla="*/ T12 w 1338"/>
                                <a:gd name="T14" fmla="+- 0 9104 7735"/>
                                <a:gd name="T15" fmla="*/ 9104 h 1369"/>
                                <a:gd name="T16" fmla="+- 0 6323 5099"/>
                                <a:gd name="T17" fmla="*/ T16 w 1338"/>
                                <a:gd name="T18" fmla="+- 0 8799 7735"/>
                                <a:gd name="T19" fmla="*/ 8799 h 13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38" h="1369">
                                  <a:moveTo>
                                    <a:pt x="1224" y="1064"/>
                                  </a:moveTo>
                                  <a:lnTo>
                                    <a:pt x="922" y="1064"/>
                                  </a:lnTo>
                                  <a:lnTo>
                                    <a:pt x="1026" y="1369"/>
                                  </a:lnTo>
                                  <a:lnTo>
                                    <a:pt x="1338" y="1369"/>
                                  </a:lnTo>
                                  <a:lnTo>
                                    <a:pt x="1224" y="10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Freeform 148"/>
                          <wps:cNvSpPr>
                            <a:spLocks/>
                          </wps:cNvSpPr>
                          <wps:spPr bwMode="auto">
                            <a:xfrm>
                              <a:off x="5099" y="7735"/>
                              <a:ext cx="1338" cy="1369"/>
                            </a:xfrm>
                            <a:custGeom>
                              <a:avLst/>
                              <a:gdLst>
                                <a:gd name="T0" fmla="+- 0 6051 5099"/>
                                <a:gd name="T1" fmla="*/ T0 w 1338"/>
                                <a:gd name="T2" fmla="+- 0 8073 7735"/>
                                <a:gd name="T3" fmla="*/ 8073 h 1369"/>
                                <a:gd name="T4" fmla="+- 0 5770 5099"/>
                                <a:gd name="T5" fmla="*/ T4 w 1338"/>
                                <a:gd name="T6" fmla="+- 0 8073 7735"/>
                                <a:gd name="T7" fmla="*/ 8073 h 1369"/>
                                <a:gd name="T8" fmla="+- 0 5943 5099"/>
                                <a:gd name="T9" fmla="*/ T8 w 1338"/>
                                <a:gd name="T10" fmla="+- 0 8575 7735"/>
                                <a:gd name="T11" fmla="*/ 8575 h 1369"/>
                                <a:gd name="T12" fmla="+- 0 6239 5099"/>
                                <a:gd name="T13" fmla="*/ T12 w 1338"/>
                                <a:gd name="T14" fmla="+- 0 8575 7735"/>
                                <a:gd name="T15" fmla="*/ 8575 h 1369"/>
                                <a:gd name="T16" fmla="+- 0 6051 5099"/>
                                <a:gd name="T17" fmla="*/ T16 w 1338"/>
                                <a:gd name="T18" fmla="+- 0 8073 7735"/>
                                <a:gd name="T19" fmla="*/ 8073 h 13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38" h="1369">
                                  <a:moveTo>
                                    <a:pt x="952" y="338"/>
                                  </a:moveTo>
                                  <a:lnTo>
                                    <a:pt x="671" y="338"/>
                                  </a:lnTo>
                                  <a:lnTo>
                                    <a:pt x="844" y="840"/>
                                  </a:lnTo>
                                  <a:lnTo>
                                    <a:pt x="1140" y="840"/>
                                  </a:lnTo>
                                  <a:lnTo>
                                    <a:pt x="952" y="3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49"/>
                        <wpg:cNvGrpSpPr>
                          <a:grpSpLocks/>
                        </wpg:cNvGrpSpPr>
                        <wpg:grpSpPr bwMode="auto">
                          <a:xfrm>
                            <a:off x="6422" y="7703"/>
                            <a:ext cx="1152" cy="1432"/>
                            <a:chOff x="6422" y="7703"/>
                            <a:chExt cx="1152" cy="1432"/>
                          </a:xfrm>
                        </wpg:grpSpPr>
                        <wps:wsp>
                          <wps:cNvPr id="155" name="Freeform 150"/>
                          <wps:cNvSpPr>
                            <a:spLocks/>
                          </wps:cNvSpPr>
                          <wps:spPr bwMode="auto">
                            <a:xfrm>
                              <a:off x="6422" y="7703"/>
                              <a:ext cx="1152" cy="1432"/>
                            </a:xfrm>
                            <a:custGeom>
                              <a:avLst/>
                              <a:gdLst>
                                <a:gd name="T0" fmla="+- 0 6713 6422"/>
                                <a:gd name="T1" fmla="*/ T0 w 1152"/>
                                <a:gd name="T2" fmla="+- 0 8651 7703"/>
                                <a:gd name="T3" fmla="*/ 8651 h 1432"/>
                                <a:gd name="T4" fmla="+- 0 6422 6422"/>
                                <a:gd name="T5" fmla="*/ T4 w 1152"/>
                                <a:gd name="T6" fmla="+- 0 8663 7703"/>
                                <a:gd name="T7" fmla="*/ 8663 h 1432"/>
                                <a:gd name="T8" fmla="+- 0 6422 6422"/>
                                <a:gd name="T9" fmla="*/ T8 w 1152"/>
                                <a:gd name="T10" fmla="+- 0 8685 7703"/>
                                <a:gd name="T11" fmla="*/ 8685 h 1432"/>
                                <a:gd name="T12" fmla="+- 0 6423 6422"/>
                                <a:gd name="T13" fmla="*/ T12 w 1152"/>
                                <a:gd name="T14" fmla="+- 0 8705 7703"/>
                                <a:gd name="T15" fmla="*/ 8705 h 1432"/>
                                <a:gd name="T16" fmla="+- 0 6432 6422"/>
                                <a:gd name="T17" fmla="*/ T16 w 1152"/>
                                <a:gd name="T18" fmla="+- 0 8765 7703"/>
                                <a:gd name="T19" fmla="*/ 8765 h 1432"/>
                                <a:gd name="T20" fmla="+- 0 6448 6422"/>
                                <a:gd name="T21" fmla="*/ T20 w 1152"/>
                                <a:gd name="T22" fmla="+- 0 8823 7703"/>
                                <a:gd name="T23" fmla="*/ 8823 h 1432"/>
                                <a:gd name="T24" fmla="+- 0 6481 6422"/>
                                <a:gd name="T25" fmla="*/ T24 w 1152"/>
                                <a:gd name="T26" fmla="+- 0 8893 7703"/>
                                <a:gd name="T27" fmla="*/ 8893 h 1432"/>
                                <a:gd name="T28" fmla="+- 0 6492 6422"/>
                                <a:gd name="T29" fmla="*/ T28 w 1152"/>
                                <a:gd name="T30" fmla="+- 0 8911 7703"/>
                                <a:gd name="T31" fmla="*/ 8911 h 1432"/>
                                <a:gd name="T32" fmla="+- 0 6503 6422"/>
                                <a:gd name="T33" fmla="*/ T32 w 1152"/>
                                <a:gd name="T34" fmla="+- 0 8927 7703"/>
                                <a:gd name="T35" fmla="*/ 8927 h 1432"/>
                                <a:gd name="T36" fmla="+- 0 6515 6422"/>
                                <a:gd name="T37" fmla="*/ T36 w 1152"/>
                                <a:gd name="T38" fmla="+- 0 8941 7703"/>
                                <a:gd name="T39" fmla="*/ 8941 h 1432"/>
                                <a:gd name="T40" fmla="+- 0 6528 6422"/>
                                <a:gd name="T41" fmla="*/ T40 w 1152"/>
                                <a:gd name="T42" fmla="+- 0 8957 7703"/>
                                <a:gd name="T43" fmla="*/ 8957 h 1432"/>
                                <a:gd name="T44" fmla="+- 0 6571 6422"/>
                                <a:gd name="T45" fmla="*/ T44 w 1152"/>
                                <a:gd name="T46" fmla="+- 0 8999 7703"/>
                                <a:gd name="T47" fmla="*/ 8999 h 1432"/>
                                <a:gd name="T48" fmla="+- 0 6620 6422"/>
                                <a:gd name="T49" fmla="*/ T48 w 1152"/>
                                <a:gd name="T50" fmla="+- 0 9037 7703"/>
                                <a:gd name="T51" fmla="*/ 9037 h 1432"/>
                                <a:gd name="T52" fmla="+- 0 6671 6422"/>
                                <a:gd name="T53" fmla="*/ T52 w 1152"/>
                                <a:gd name="T54" fmla="+- 0 9065 7703"/>
                                <a:gd name="T55" fmla="*/ 9065 h 1432"/>
                                <a:gd name="T56" fmla="+- 0 6689 6422"/>
                                <a:gd name="T57" fmla="*/ T56 w 1152"/>
                                <a:gd name="T58" fmla="+- 0 9075 7703"/>
                                <a:gd name="T59" fmla="*/ 9075 h 1432"/>
                                <a:gd name="T60" fmla="+- 0 6708 6422"/>
                                <a:gd name="T61" fmla="*/ T60 w 1152"/>
                                <a:gd name="T62" fmla="+- 0 9083 7703"/>
                                <a:gd name="T63" fmla="*/ 9083 h 1432"/>
                                <a:gd name="T64" fmla="+- 0 6727 6422"/>
                                <a:gd name="T65" fmla="*/ T64 w 1152"/>
                                <a:gd name="T66" fmla="+- 0 9089 7703"/>
                                <a:gd name="T67" fmla="*/ 9089 h 1432"/>
                                <a:gd name="T68" fmla="+- 0 6746 6422"/>
                                <a:gd name="T69" fmla="*/ T68 w 1152"/>
                                <a:gd name="T70" fmla="+- 0 9097 7703"/>
                                <a:gd name="T71" fmla="*/ 9097 h 1432"/>
                                <a:gd name="T72" fmla="+- 0 6787 6422"/>
                                <a:gd name="T73" fmla="*/ T72 w 1152"/>
                                <a:gd name="T74" fmla="+- 0 9109 7703"/>
                                <a:gd name="T75" fmla="*/ 9109 h 1432"/>
                                <a:gd name="T76" fmla="+- 0 6865 6422"/>
                                <a:gd name="T77" fmla="*/ T76 w 1152"/>
                                <a:gd name="T78" fmla="+- 0 9125 7703"/>
                                <a:gd name="T79" fmla="*/ 9125 h 1432"/>
                                <a:gd name="T80" fmla="+- 0 6884 6422"/>
                                <a:gd name="T81" fmla="*/ T80 w 1152"/>
                                <a:gd name="T82" fmla="+- 0 9127 7703"/>
                                <a:gd name="T83" fmla="*/ 9127 h 1432"/>
                                <a:gd name="T84" fmla="+- 0 6904 6422"/>
                                <a:gd name="T85" fmla="*/ T84 w 1152"/>
                                <a:gd name="T86" fmla="+- 0 9131 7703"/>
                                <a:gd name="T87" fmla="*/ 9131 h 1432"/>
                                <a:gd name="T88" fmla="+- 0 6924 6422"/>
                                <a:gd name="T89" fmla="*/ T88 w 1152"/>
                                <a:gd name="T90" fmla="+- 0 9133 7703"/>
                                <a:gd name="T91" fmla="*/ 9133 h 1432"/>
                                <a:gd name="T92" fmla="+- 0 6944 6422"/>
                                <a:gd name="T93" fmla="*/ T92 w 1152"/>
                                <a:gd name="T94" fmla="+- 0 9133 7703"/>
                                <a:gd name="T95" fmla="*/ 9133 h 1432"/>
                                <a:gd name="T96" fmla="+- 0 6964 6422"/>
                                <a:gd name="T97" fmla="*/ T96 w 1152"/>
                                <a:gd name="T98" fmla="+- 0 9135 7703"/>
                                <a:gd name="T99" fmla="*/ 9135 h 1432"/>
                                <a:gd name="T100" fmla="+- 0 7068 6422"/>
                                <a:gd name="T101" fmla="*/ T100 w 1152"/>
                                <a:gd name="T102" fmla="+- 0 9135 7703"/>
                                <a:gd name="T103" fmla="*/ 9135 h 1432"/>
                                <a:gd name="T104" fmla="+- 0 7128 6422"/>
                                <a:gd name="T105" fmla="*/ T104 w 1152"/>
                                <a:gd name="T106" fmla="+- 0 9129 7703"/>
                                <a:gd name="T107" fmla="*/ 9129 h 1432"/>
                                <a:gd name="T108" fmla="+- 0 7148 6422"/>
                                <a:gd name="T109" fmla="*/ T108 w 1152"/>
                                <a:gd name="T110" fmla="+- 0 9125 7703"/>
                                <a:gd name="T111" fmla="*/ 9125 h 1432"/>
                                <a:gd name="T112" fmla="+- 0 7167 6422"/>
                                <a:gd name="T113" fmla="*/ T112 w 1152"/>
                                <a:gd name="T114" fmla="+- 0 9123 7703"/>
                                <a:gd name="T115" fmla="*/ 9123 h 1432"/>
                                <a:gd name="T116" fmla="+- 0 7225 6422"/>
                                <a:gd name="T117" fmla="*/ T116 w 1152"/>
                                <a:gd name="T118" fmla="+- 0 9111 7703"/>
                                <a:gd name="T119" fmla="*/ 9111 h 1432"/>
                                <a:gd name="T120" fmla="+- 0 7282 6422"/>
                                <a:gd name="T121" fmla="*/ T120 w 1152"/>
                                <a:gd name="T122" fmla="+- 0 9093 7703"/>
                                <a:gd name="T123" fmla="*/ 9093 h 1432"/>
                                <a:gd name="T124" fmla="+- 0 7301 6422"/>
                                <a:gd name="T125" fmla="*/ T124 w 1152"/>
                                <a:gd name="T126" fmla="+- 0 9085 7703"/>
                                <a:gd name="T127" fmla="*/ 9085 h 1432"/>
                                <a:gd name="T128" fmla="+- 0 7320 6422"/>
                                <a:gd name="T129" fmla="*/ T128 w 1152"/>
                                <a:gd name="T130" fmla="+- 0 9079 7703"/>
                                <a:gd name="T131" fmla="*/ 9079 h 1432"/>
                                <a:gd name="T132" fmla="+- 0 7338 6422"/>
                                <a:gd name="T133" fmla="*/ T132 w 1152"/>
                                <a:gd name="T134" fmla="+- 0 9069 7703"/>
                                <a:gd name="T135" fmla="*/ 9069 h 1432"/>
                                <a:gd name="T136" fmla="+- 0 7355 6422"/>
                                <a:gd name="T137" fmla="*/ T136 w 1152"/>
                                <a:gd name="T138" fmla="+- 0 9061 7703"/>
                                <a:gd name="T139" fmla="*/ 9061 h 1432"/>
                                <a:gd name="T140" fmla="+- 0 7372 6422"/>
                                <a:gd name="T141" fmla="*/ T140 w 1152"/>
                                <a:gd name="T142" fmla="+- 0 9051 7703"/>
                                <a:gd name="T143" fmla="*/ 9051 h 1432"/>
                                <a:gd name="T144" fmla="+- 0 7422 6422"/>
                                <a:gd name="T145" fmla="*/ T144 w 1152"/>
                                <a:gd name="T146" fmla="+- 0 9017 7703"/>
                                <a:gd name="T147" fmla="*/ 9017 h 1432"/>
                                <a:gd name="T148" fmla="+- 0 7479 6422"/>
                                <a:gd name="T149" fmla="*/ T148 w 1152"/>
                                <a:gd name="T150" fmla="+- 0 8965 7703"/>
                                <a:gd name="T151" fmla="*/ 8965 h 1432"/>
                                <a:gd name="T152" fmla="+- 0 7522 6422"/>
                                <a:gd name="T153" fmla="*/ T152 w 1152"/>
                                <a:gd name="T154" fmla="+- 0 8903 7703"/>
                                <a:gd name="T155" fmla="*/ 8903 h 1432"/>
                                <a:gd name="T156" fmla="+- 0 6978 6422"/>
                                <a:gd name="T157" fmla="*/ T156 w 1152"/>
                                <a:gd name="T158" fmla="+- 0 8903 7703"/>
                                <a:gd name="T159" fmla="*/ 8903 h 1432"/>
                                <a:gd name="T160" fmla="+- 0 6958 6422"/>
                                <a:gd name="T161" fmla="*/ T160 w 1152"/>
                                <a:gd name="T162" fmla="+- 0 8901 7703"/>
                                <a:gd name="T163" fmla="*/ 8901 h 1432"/>
                                <a:gd name="T164" fmla="+- 0 6899 6422"/>
                                <a:gd name="T165" fmla="*/ T164 w 1152"/>
                                <a:gd name="T166" fmla="+- 0 8889 7703"/>
                                <a:gd name="T167" fmla="*/ 8889 h 1432"/>
                                <a:gd name="T168" fmla="+- 0 6829 6422"/>
                                <a:gd name="T169" fmla="*/ T168 w 1152"/>
                                <a:gd name="T170" fmla="+- 0 8861 7703"/>
                                <a:gd name="T171" fmla="*/ 8861 h 1432"/>
                                <a:gd name="T172" fmla="+- 0 6779 6422"/>
                                <a:gd name="T173" fmla="*/ T172 w 1152"/>
                                <a:gd name="T174" fmla="+- 0 8823 7703"/>
                                <a:gd name="T175" fmla="*/ 8823 h 1432"/>
                                <a:gd name="T176" fmla="+- 0 6731 6422"/>
                                <a:gd name="T177" fmla="*/ T176 w 1152"/>
                                <a:gd name="T178" fmla="+- 0 8751 7703"/>
                                <a:gd name="T179" fmla="*/ 8751 h 1432"/>
                                <a:gd name="T180" fmla="+- 0 6714 6422"/>
                                <a:gd name="T181" fmla="*/ T180 w 1152"/>
                                <a:gd name="T182" fmla="+- 0 8673 7703"/>
                                <a:gd name="T183" fmla="*/ 8673 h 1432"/>
                                <a:gd name="T184" fmla="+- 0 6713 6422"/>
                                <a:gd name="T185" fmla="*/ T184 w 1152"/>
                                <a:gd name="T186" fmla="+- 0 8651 7703"/>
                                <a:gd name="T187" fmla="*/ 8651 h 14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</a:cxnLst>
                              <a:rect l="0" t="0" r="r" b="b"/>
                              <a:pathLst>
                                <a:path w="1152" h="1432">
                                  <a:moveTo>
                                    <a:pt x="291" y="948"/>
                                  </a:moveTo>
                                  <a:lnTo>
                                    <a:pt x="0" y="960"/>
                                  </a:lnTo>
                                  <a:lnTo>
                                    <a:pt x="0" y="982"/>
                                  </a:lnTo>
                                  <a:lnTo>
                                    <a:pt x="1" y="1002"/>
                                  </a:lnTo>
                                  <a:lnTo>
                                    <a:pt x="10" y="1062"/>
                                  </a:lnTo>
                                  <a:lnTo>
                                    <a:pt x="26" y="1120"/>
                                  </a:lnTo>
                                  <a:lnTo>
                                    <a:pt x="59" y="1190"/>
                                  </a:lnTo>
                                  <a:lnTo>
                                    <a:pt x="70" y="1208"/>
                                  </a:lnTo>
                                  <a:lnTo>
                                    <a:pt x="81" y="1224"/>
                                  </a:lnTo>
                                  <a:lnTo>
                                    <a:pt x="93" y="1238"/>
                                  </a:lnTo>
                                  <a:lnTo>
                                    <a:pt x="106" y="1254"/>
                                  </a:lnTo>
                                  <a:lnTo>
                                    <a:pt x="149" y="1296"/>
                                  </a:lnTo>
                                  <a:lnTo>
                                    <a:pt x="198" y="1334"/>
                                  </a:lnTo>
                                  <a:lnTo>
                                    <a:pt x="249" y="1362"/>
                                  </a:lnTo>
                                  <a:lnTo>
                                    <a:pt x="267" y="1372"/>
                                  </a:lnTo>
                                  <a:lnTo>
                                    <a:pt x="286" y="1380"/>
                                  </a:lnTo>
                                  <a:lnTo>
                                    <a:pt x="305" y="1386"/>
                                  </a:lnTo>
                                  <a:lnTo>
                                    <a:pt x="324" y="1394"/>
                                  </a:lnTo>
                                  <a:lnTo>
                                    <a:pt x="365" y="1406"/>
                                  </a:lnTo>
                                  <a:lnTo>
                                    <a:pt x="443" y="1422"/>
                                  </a:lnTo>
                                  <a:lnTo>
                                    <a:pt x="462" y="1424"/>
                                  </a:lnTo>
                                  <a:lnTo>
                                    <a:pt x="482" y="1428"/>
                                  </a:lnTo>
                                  <a:lnTo>
                                    <a:pt x="502" y="1430"/>
                                  </a:lnTo>
                                  <a:lnTo>
                                    <a:pt x="522" y="1430"/>
                                  </a:lnTo>
                                  <a:lnTo>
                                    <a:pt x="542" y="1432"/>
                                  </a:lnTo>
                                  <a:lnTo>
                                    <a:pt x="646" y="1432"/>
                                  </a:lnTo>
                                  <a:lnTo>
                                    <a:pt x="706" y="1426"/>
                                  </a:lnTo>
                                  <a:lnTo>
                                    <a:pt x="726" y="1422"/>
                                  </a:lnTo>
                                  <a:lnTo>
                                    <a:pt x="745" y="1420"/>
                                  </a:lnTo>
                                  <a:lnTo>
                                    <a:pt x="803" y="1408"/>
                                  </a:lnTo>
                                  <a:lnTo>
                                    <a:pt x="860" y="1390"/>
                                  </a:lnTo>
                                  <a:lnTo>
                                    <a:pt x="879" y="1382"/>
                                  </a:lnTo>
                                  <a:lnTo>
                                    <a:pt x="898" y="1376"/>
                                  </a:lnTo>
                                  <a:lnTo>
                                    <a:pt x="916" y="1366"/>
                                  </a:lnTo>
                                  <a:lnTo>
                                    <a:pt x="933" y="1358"/>
                                  </a:lnTo>
                                  <a:lnTo>
                                    <a:pt x="950" y="1348"/>
                                  </a:lnTo>
                                  <a:lnTo>
                                    <a:pt x="1000" y="1314"/>
                                  </a:lnTo>
                                  <a:lnTo>
                                    <a:pt x="1057" y="1262"/>
                                  </a:lnTo>
                                  <a:lnTo>
                                    <a:pt x="1100" y="1200"/>
                                  </a:lnTo>
                                  <a:lnTo>
                                    <a:pt x="556" y="1200"/>
                                  </a:lnTo>
                                  <a:lnTo>
                                    <a:pt x="536" y="1198"/>
                                  </a:lnTo>
                                  <a:lnTo>
                                    <a:pt x="477" y="1186"/>
                                  </a:lnTo>
                                  <a:lnTo>
                                    <a:pt x="407" y="1158"/>
                                  </a:lnTo>
                                  <a:lnTo>
                                    <a:pt x="357" y="1120"/>
                                  </a:lnTo>
                                  <a:lnTo>
                                    <a:pt x="309" y="1048"/>
                                  </a:lnTo>
                                  <a:lnTo>
                                    <a:pt x="292" y="970"/>
                                  </a:lnTo>
                                  <a:lnTo>
                                    <a:pt x="291" y="9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Freeform 151"/>
                          <wps:cNvSpPr>
                            <a:spLocks/>
                          </wps:cNvSpPr>
                          <wps:spPr bwMode="auto">
                            <a:xfrm>
                              <a:off x="6422" y="7703"/>
                              <a:ext cx="1152" cy="1432"/>
                            </a:xfrm>
                            <a:custGeom>
                              <a:avLst/>
                              <a:gdLst>
                                <a:gd name="T0" fmla="+- 0 6941 6422"/>
                                <a:gd name="T1" fmla="*/ T0 w 1152"/>
                                <a:gd name="T2" fmla="+- 0 7705 7703"/>
                                <a:gd name="T3" fmla="*/ 7705 h 1432"/>
                                <a:gd name="T4" fmla="+- 0 6864 6422"/>
                                <a:gd name="T5" fmla="*/ T4 w 1152"/>
                                <a:gd name="T6" fmla="+- 0 7715 7703"/>
                                <a:gd name="T7" fmla="*/ 7715 h 1432"/>
                                <a:gd name="T8" fmla="+- 0 6823 6422"/>
                                <a:gd name="T9" fmla="*/ T8 w 1152"/>
                                <a:gd name="T10" fmla="+- 0 7723 7703"/>
                                <a:gd name="T11" fmla="*/ 7723 h 1432"/>
                                <a:gd name="T12" fmla="+- 0 6779 6422"/>
                                <a:gd name="T13" fmla="*/ T12 w 1152"/>
                                <a:gd name="T14" fmla="+- 0 7733 7703"/>
                                <a:gd name="T15" fmla="*/ 7733 h 1432"/>
                                <a:gd name="T16" fmla="+- 0 6707 6422"/>
                                <a:gd name="T17" fmla="*/ T16 w 1152"/>
                                <a:gd name="T18" fmla="+- 0 7761 7703"/>
                                <a:gd name="T19" fmla="*/ 7761 h 1432"/>
                                <a:gd name="T20" fmla="+- 0 6672 6422"/>
                                <a:gd name="T21" fmla="*/ T20 w 1152"/>
                                <a:gd name="T22" fmla="+- 0 7779 7703"/>
                                <a:gd name="T23" fmla="*/ 7779 h 1432"/>
                                <a:gd name="T24" fmla="+- 0 6617 6422"/>
                                <a:gd name="T25" fmla="*/ T24 w 1152"/>
                                <a:gd name="T26" fmla="+- 0 7815 7703"/>
                                <a:gd name="T27" fmla="*/ 7815 h 1432"/>
                                <a:gd name="T28" fmla="+- 0 6587 6422"/>
                                <a:gd name="T29" fmla="*/ T28 w 1152"/>
                                <a:gd name="T30" fmla="+- 0 7841 7703"/>
                                <a:gd name="T31" fmla="*/ 7841 h 1432"/>
                                <a:gd name="T32" fmla="+- 0 6559 6422"/>
                                <a:gd name="T33" fmla="*/ T32 w 1152"/>
                                <a:gd name="T34" fmla="+- 0 7871 7703"/>
                                <a:gd name="T35" fmla="*/ 7871 h 1432"/>
                                <a:gd name="T36" fmla="+- 0 6512 6422"/>
                                <a:gd name="T37" fmla="*/ T36 w 1152"/>
                                <a:gd name="T38" fmla="+- 0 7937 7703"/>
                                <a:gd name="T39" fmla="*/ 7937 h 1432"/>
                                <a:gd name="T40" fmla="+- 0 6472 6422"/>
                                <a:gd name="T41" fmla="*/ T40 w 1152"/>
                                <a:gd name="T42" fmla="+- 0 8063 7703"/>
                                <a:gd name="T43" fmla="*/ 8063 h 1432"/>
                                <a:gd name="T44" fmla="+- 0 6469 6422"/>
                                <a:gd name="T45" fmla="*/ T44 w 1152"/>
                                <a:gd name="T46" fmla="+- 0 8153 7703"/>
                                <a:gd name="T47" fmla="*/ 8153 h 1432"/>
                                <a:gd name="T48" fmla="+- 0 6508 6422"/>
                                <a:gd name="T49" fmla="*/ T48 w 1152"/>
                                <a:gd name="T50" fmla="+- 0 8285 7703"/>
                                <a:gd name="T51" fmla="*/ 8285 h 1432"/>
                                <a:gd name="T52" fmla="+- 0 6554 6422"/>
                                <a:gd name="T53" fmla="*/ T52 w 1152"/>
                                <a:gd name="T54" fmla="+- 0 8349 7703"/>
                                <a:gd name="T55" fmla="*/ 8349 h 1432"/>
                                <a:gd name="T56" fmla="+- 0 6584 6422"/>
                                <a:gd name="T57" fmla="*/ T56 w 1152"/>
                                <a:gd name="T58" fmla="+- 0 8377 7703"/>
                                <a:gd name="T59" fmla="*/ 8377 h 1432"/>
                                <a:gd name="T60" fmla="+- 0 6615 6422"/>
                                <a:gd name="T61" fmla="*/ T60 w 1152"/>
                                <a:gd name="T62" fmla="+- 0 8401 7703"/>
                                <a:gd name="T63" fmla="*/ 8401 h 1432"/>
                                <a:gd name="T64" fmla="+- 0 6645 6422"/>
                                <a:gd name="T65" fmla="*/ T64 w 1152"/>
                                <a:gd name="T66" fmla="+- 0 8421 7703"/>
                                <a:gd name="T67" fmla="*/ 8421 h 1432"/>
                                <a:gd name="T68" fmla="+- 0 6680 6422"/>
                                <a:gd name="T69" fmla="*/ T68 w 1152"/>
                                <a:gd name="T70" fmla="+- 0 8439 7703"/>
                                <a:gd name="T71" fmla="*/ 8439 h 1432"/>
                                <a:gd name="T72" fmla="+- 0 6720 6422"/>
                                <a:gd name="T73" fmla="*/ T72 w 1152"/>
                                <a:gd name="T74" fmla="+- 0 8457 7703"/>
                                <a:gd name="T75" fmla="*/ 8457 h 1432"/>
                                <a:gd name="T76" fmla="+- 0 6857 6422"/>
                                <a:gd name="T77" fmla="*/ T76 w 1152"/>
                                <a:gd name="T78" fmla="+- 0 8503 7703"/>
                                <a:gd name="T79" fmla="*/ 8503 h 1432"/>
                                <a:gd name="T80" fmla="+- 0 6895 6422"/>
                                <a:gd name="T81" fmla="*/ T80 w 1152"/>
                                <a:gd name="T82" fmla="+- 0 8513 7703"/>
                                <a:gd name="T83" fmla="*/ 8513 h 1432"/>
                                <a:gd name="T84" fmla="+- 0 6933 6422"/>
                                <a:gd name="T85" fmla="*/ T84 w 1152"/>
                                <a:gd name="T86" fmla="+- 0 8523 7703"/>
                                <a:gd name="T87" fmla="*/ 8523 h 1432"/>
                                <a:gd name="T88" fmla="+- 0 6971 6422"/>
                                <a:gd name="T89" fmla="*/ T88 w 1152"/>
                                <a:gd name="T90" fmla="+- 0 8533 7703"/>
                                <a:gd name="T91" fmla="*/ 8533 h 1432"/>
                                <a:gd name="T92" fmla="+- 0 7011 6422"/>
                                <a:gd name="T93" fmla="*/ T92 w 1152"/>
                                <a:gd name="T94" fmla="+- 0 8543 7703"/>
                                <a:gd name="T95" fmla="*/ 8543 h 1432"/>
                                <a:gd name="T96" fmla="+- 0 7051 6422"/>
                                <a:gd name="T97" fmla="*/ T96 w 1152"/>
                                <a:gd name="T98" fmla="+- 0 8553 7703"/>
                                <a:gd name="T99" fmla="*/ 8553 h 1432"/>
                                <a:gd name="T100" fmla="+- 0 7126 6422"/>
                                <a:gd name="T101" fmla="*/ T100 w 1152"/>
                                <a:gd name="T102" fmla="+- 0 8575 7703"/>
                                <a:gd name="T103" fmla="*/ 8575 h 1432"/>
                                <a:gd name="T104" fmla="+- 0 7248 6422"/>
                                <a:gd name="T105" fmla="*/ T104 w 1152"/>
                                <a:gd name="T106" fmla="+- 0 8643 7703"/>
                                <a:gd name="T107" fmla="*/ 8643 h 1432"/>
                                <a:gd name="T108" fmla="+- 0 7283 6422"/>
                                <a:gd name="T109" fmla="*/ T108 w 1152"/>
                                <a:gd name="T110" fmla="+- 0 8737 7703"/>
                                <a:gd name="T111" fmla="*/ 8737 h 1432"/>
                                <a:gd name="T112" fmla="+- 0 7245 6422"/>
                                <a:gd name="T113" fmla="*/ T112 w 1152"/>
                                <a:gd name="T114" fmla="+- 0 8831 7703"/>
                                <a:gd name="T115" fmla="*/ 8831 h 1432"/>
                                <a:gd name="T116" fmla="+- 0 7098 6422"/>
                                <a:gd name="T117" fmla="*/ T116 w 1152"/>
                                <a:gd name="T118" fmla="+- 0 8897 7703"/>
                                <a:gd name="T119" fmla="*/ 8897 h 1432"/>
                                <a:gd name="T120" fmla="+- 0 7063 6422"/>
                                <a:gd name="T121" fmla="*/ T120 w 1152"/>
                                <a:gd name="T122" fmla="+- 0 8901 7703"/>
                                <a:gd name="T123" fmla="*/ 8901 h 1432"/>
                                <a:gd name="T124" fmla="+- 0 7522 6422"/>
                                <a:gd name="T125" fmla="*/ T124 w 1152"/>
                                <a:gd name="T126" fmla="+- 0 8903 7703"/>
                                <a:gd name="T127" fmla="*/ 8903 h 1432"/>
                                <a:gd name="T128" fmla="+- 0 7568 6422"/>
                                <a:gd name="T129" fmla="*/ T128 w 1152"/>
                                <a:gd name="T130" fmla="+- 0 8767 7703"/>
                                <a:gd name="T131" fmla="*/ 8767 h 1432"/>
                                <a:gd name="T132" fmla="+- 0 7574 6422"/>
                                <a:gd name="T133" fmla="*/ T132 w 1152"/>
                                <a:gd name="T134" fmla="+- 0 8679 7703"/>
                                <a:gd name="T135" fmla="*/ 8679 h 1432"/>
                                <a:gd name="T136" fmla="+- 0 7562 6422"/>
                                <a:gd name="T137" fmla="*/ T136 w 1152"/>
                                <a:gd name="T138" fmla="+- 0 8595 7703"/>
                                <a:gd name="T139" fmla="*/ 8595 h 1432"/>
                                <a:gd name="T140" fmla="+- 0 7489 6422"/>
                                <a:gd name="T141" fmla="*/ T140 w 1152"/>
                                <a:gd name="T142" fmla="+- 0 8463 7703"/>
                                <a:gd name="T143" fmla="*/ 8463 h 1432"/>
                                <a:gd name="T144" fmla="+- 0 7413 6422"/>
                                <a:gd name="T145" fmla="*/ T144 w 1152"/>
                                <a:gd name="T146" fmla="+- 0 8395 7703"/>
                                <a:gd name="T147" fmla="*/ 8395 h 1432"/>
                                <a:gd name="T148" fmla="+- 0 7286 6422"/>
                                <a:gd name="T149" fmla="*/ T148 w 1152"/>
                                <a:gd name="T150" fmla="+- 0 8331 7703"/>
                                <a:gd name="T151" fmla="*/ 8331 h 1432"/>
                                <a:gd name="T152" fmla="+- 0 7208 6422"/>
                                <a:gd name="T153" fmla="*/ T152 w 1152"/>
                                <a:gd name="T154" fmla="+- 0 8309 7703"/>
                                <a:gd name="T155" fmla="*/ 8309 h 1432"/>
                                <a:gd name="T156" fmla="+- 0 7150 6422"/>
                                <a:gd name="T157" fmla="*/ T156 w 1152"/>
                                <a:gd name="T158" fmla="+- 0 8295 7703"/>
                                <a:gd name="T159" fmla="*/ 8295 h 1432"/>
                                <a:gd name="T160" fmla="+- 0 6939 6422"/>
                                <a:gd name="T161" fmla="*/ T160 w 1152"/>
                                <a:gd name="T162" fmla="+- 0 8241 7703"/>
                                <a:gd name="T163" fmla="*/ 8241 h 1432"/>
                                <a:gd name="T164" fmla="+- 0 6898 6422"/>
                                <a:gd name="T165" fmla="*/ T164 w 1152"/>
                                <a:gd name="T166" fmla="+- 0 8229 7703"/>
                                <a:gd name="T167" fmla="*/ 8229 h 1432"/>
                                <a:gd name="T168" fmla="+- 0 6862 6422"/>
                                <a:gd name="T169" fmla="*/ T168 w 1152"/>
                                <a:gd name="T170" fmla="+- 0 8215 7703"/>
                                <a:gd name="T171" fmla="*/ 8215 h 1432"/>
                                <a:gd name="T172" fmla="+- 0 6760 6422"/>
                                <a:gd name="T173" fmla="*/ T172 w 1152"/>
                                <a:gd name="T174" fmla="+- 0 8111 7703"/>
                                <a:gd name="T175" fmla="*/ 8111 h 1432"/>
                                <a:gd name="T176" fmla="+- 0 6760 6422"/>
                                <a:gd name="T177" fmla="*/ T176 w 1152"/>
                                <a:gd name="T178" fmla="+- 0 8085 7703"/>
                                <a:gd name="T179" fmla="*/ 8085 h 1432"/>
                                <a:gd name="T180" fmla="+- 0 6831 6422"/>
                                <a:gd name="T181" fmla="*/ T180 w 1152"/>
                                <a:gd name="T182" fmla="+- 0 7969 7703"/>
                                <a:gd name="T183" fmla="*/ 7969 h 1432"/>
                                <a:gd name="T184" fmla="+- 0 6927 6422"/>
                                <a:gd name="T185" fmla="*/ T184 w 1152"/>
                                <a:gd name="T186" fmla="+- 0 7939 7703"/>
                                <a:gd name="T187" fmla="*/ 7939 h 1432"/>
                                <a:gd name="T188" fmla="+- 0 6967 6422"/>
                                <a:gd name="T189" fmla="*/ T188 w 1152"/>
                                <a:gd name="T190" fmla="+- 0 7937 7703"/>
                                <a:gd name="T191" fmla="*/ 7937 h 1432"/>
                                <a:gd name="T192" fmla="+- 0 7470 6422"/>
                                <a:gd name="T193" fmla="*/ T192 w 1152"/>
                                <a:gd name="T194" fmla="+- 0 7921 7703"/>
                                <a:gd name="T195" fmla="*/ 7921 h 1432"/>
                                <a:gd name="T196" fmla="+- 0 7447 6422"/>
                                <a:gd name="T197" fmla="*/ T196 w 1152"/>
                                <a:gd name="T198" fmla="+- 0 7887 7703"/>
                                <a:gd name="T199" fmla="*/ 7887 h 1432"/>
                                <a:gd name="T200" fmla="+- 0 7422 6422"/>
                                <a:gd name="T201" fmla="*/ T200 w 1152"/>
                                <a:gd name="T202" fmla="+- 0 7857 7703"/>
                                <a:gd name="T203" fmla="*/ 7857 h 1432"/>
                                <a:gd name="T204" fmla="+- 0 7312 6422"/>
                                <a:gd name="T205" fmla="*/ T204 w 1152"/>
                                <a:gd name="T206" fmla="+- 0 7775 7703"/>
                                <a:gd name="T207" fmla="*/ 7775 h 1432"/>
                                <a:gd name="T208" fmla="+- 0 7176 6422"/>
                                <a:gd name="T209" fmla="*/ T208 w 1152"/>
                                <a:gd name="T210" fmla="+- 0 7725 7703"/>
                                <a:gd name="T211" fmla="*/ 7725 h 1432"/>
                                <a:gd name="T212" fmla="+- 0 7099 6422"/>
                                <a:gd name="T213" fmla="*/ T212 w 1152"/>
                                <a:gd name="T214" fmla="+- 0 7711 7703"/>
                                <a:gd name="T215" fmla="*/ 7711 h 14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</a:cxnLst>
                              <a:rect l="0" t="0" r="r" b="b"/>
                              <a:pathLst>
                                <a:path w="1152" h="1432">
                                  <a:moveTo>
                                    <a:pt x="617" y="2"/>
                                  </a:moveTo>
                                  <a:lnTo>
                                    <a:pt x="519" y="2"/>
                                  </a:lnTo>
                                  <a:lnTo>
                                    <a:pt x="462" y="8"/>
                                  </a:lnTo>
                                  <a:lnTo>
                                    <a:pt x="442" y="12"/>
                                  </a:lnTo>
                                  <a:lnTo>
                                    <a:pt x="422" y="14"/>
                                  </a:lnTo>
                                  <a:lnTo>
                                    <a:pt x="401" y="20"/>
                                  </a:lnTo>
                                  <a:lnTo>
                                    <a:pt x="379" y="24"/>
                                  </a:lnTo>
                                  <a:lnTo>
                                    <a:pt x="357" y="30"/>
                                  </a:lnTo>
                                  <a:lnTo>
                                    <a:pt x="321" y="42"/>
                                  </a:lnTo>
                                  <a:lnTo>
                                    <a:pt x="285" y="58"/>
                                  </a:lnTo>
                                  <a:lnTo>
                                    <a:pt x="268" y="68"/>
                                  </a:lnTo>
                                  <a:lnTo>
                                    <a:pt x="250" y="76"/>
                                  </a:lnTo>
                                  <a:lnTo>
                                    <a:pt x="214" y="100"/>
                                  </a:lnTo>
                                  <a:lnTo>
                                    <a:pt x="195" y="112"/>
                                  </a:lnTo>
                                  <a:lnTo>
                                    <a:pt x="180" y="126"/>
                                  </a:lnTo>
                                  <a:lnTo>
                                    <a:pt x="165" y="138"/>
                                  </a:lnTo>
                                  <a:lnTo>
                                    <a:pt x="151" y="152"/>
                                  </a:lnTo>
                                  <a:lnTo>
                                    <a:pt x="137" y="168"/>
                                  </a:lnTo>
                                  <a:lnTo>
                                    <a:pt x="124" y="182"/>
                                  </a:lnTo>
                                  <a:lnTo>
                                    <a:pt x="90" y="234"/>
                                  </a:lnTo>
                                  <a:lnTo>
                                    <a:pt x="62" y="300"/>
                                  </a:lnTo>
                                  <a:lnTo>
                                    <a:pt x="50" y="360"/>
                                  </a:lnTo>
                                  <a:lnTo>
                                    <a:pt x="46" y="428"/>
                                  </a:lnTo>
                                  <a:lnTo>
                                    <a:pt x="47" y="450"/>
                                  </a:lnTo>
                                  <a:lnTo>
                                    <a:pt x="57" y="510"/>
                                  </a:lnTo>
                                  <a:lnTo>
                                    <a:pt x="86" y="582"/>
                                  </a:lnTo>
                                  <a:lnTo>
                                    <a:pt x="119" y="632"/>
                                  </a:lnTo>
                                  <a:lnTo>
                                    <a:pt x="132" y="646"/>
                                  </a:lnTo>
                                  <a:lnTo>
                                    <a:pt x="147" y="662"/>
                                  </a:lnTo>
                                  <a:lnTo>
                                    <a:pt x="162" y="674"/>
                                  </a:lnTo>
                                  <a:lnTo>
                                    <a:pt x="178" y="688"/>
                                  </a:lnTo>
                                  <a:lnTo>
                                    <a:pt x="193" y="698"/>
                                  </a:lnTo>
                                  <a:lnTo>
                                    <a:pt x="208" y="708"/>
                                  </a:lnTo>
                                  <a:lnTo>
                                    <a:pt x="223" y="718"/>
                                  </a:lnTo>
                                  <a:lnTo>
                                    <a:pt x="240" y="728"/>
                                  </a:lnTo>
                                  <a:lnTo>
                                    <a:pt x="258" y="736"/>
                                  </a:lnTo>
                                  <a:lnTo>
                                    <a:pt x="277" y="746"/>
                                  </a:lnTo>
                                  <a:lnTo>
                                    <a:pt x="298" y="754"/>
                                  </a:lnTo>
                                  <a:lnTo>
                                    <a:pt x="321" y="764"/>
                                  </a:lnTo>
                                  <a:lnTo>
                                    <a:pt x="435" y="800"/>
                                  </a:lnTo>
                                  <a:lnTo>
                                    <a:pt x="455" y="804"/>
                                  </a:lnTo>
                                  <a:lnTo>
                                    <a:pt x="473" y="810"/>
                                  </a:lnTo>
                                  <a:lnTo>
                                    <a:pt x="492" y="814"/>
                                  </a:lnTo>
                                  <a:lnTo>
                                    <a:pt x="511" y="820"/>
                                  </a:lnTo>
                                  <a:lnTo>
                                    <a:pt x="530" y="824"/>
                                  </a:lnTo>
                                  <a:lnTo>
                                    <a:pt x="549" y="830"/>
                                  </a:lnTo>
                                  <a:lnTo>
                                    <a:pt x="569" y="834"/>
                                  </a:lnTo>
                                  <a:lnTo>
                                    <a:pt x="589" y="840"/>
                                  </a:lnTo>
                                  <a:lnTo>
                                    <a:pt x="609" y="844"/>
                                  </a:lnTo>
                                  <a:lnTo>
                                    <a:pt x="629" y="850"/>
                                  </a:lnTo>
                                  <a:lnTo>
                                    <a:pt x="648" y="854"/>
                                  </a:lnTo>
                                  <a:lnTo>
                                    <a:pt x="704" y="872"/>
                                  </a:lnTo>
                                  <a:lnTo>
                                    <a:pt x="762" y="896"/>
                                  </a:lnTo>
                                  <a:lnTo>
                                    <a:pt x="826" y="940"/>
                                  </a:lnTo>
                                  <a:lnTo>
                                    <a:pt x="859" y="1012"/>
                                  </a:lnTo>
                                  <a:lnTo>
                                    <a:pt x="861" y="1034"/>
                                  </a:lnTo>
                                  <a:lnTo>
                                    <a:pt x="859" y="1054"/>
                                  </a:lnTo>
                                  <a:lnTo>
                                    <a:pt x="823" y="1128"/>
                                  </a:lnTo>
                                  <a:lnTo>
                                    <a:pt x="754" y="1174"/>
                                  </a:lnTo>
                                  <a:lnTo>
                                    <a:pt x="676" y="1194"/>
                                  </a:lnTo>
                                  <a:lnTo>
                                    <a:pt x="659" y="1198"/>
                                  </a:lnTo>
                                  <a:lnTo>
                                    <a:pt x="641" y="1198"/>
                                  </a:lnTo>
                                  <a:lnTo>
                                    <a:pt x="621" y="1200"/>
                                  </a:lnTo>
                                  <a:lnTo>
                                    <a:pt x="1100" y="1200"/>
                                  </a:lnTo>
                                  <a:lnTo>
                                    <a:pt x="1128" y="1138"/>
                                  </a:lnTo>
                                  <a:lnTo>
                                    <a:pt x="1146" y="1064"/>
                                  </a:lnTo>
                                  <a:lnTo>
                                    <a:pt x="1151" y="1002"/>
                                  </a:lnTo>
                                  <a:lnTo>
                                    <a:pt x="1152" y="976"/>
                                  </a:lnTo>
                                  <a:lnTo>
                                    <a:pt x="1150" y="954"/>
                                  </a:lnTo>
                                  <a:lnTo>
                                    <a:pt x="1140" y="892"/>
                                  </a:lnTo>
                                  <a:lnTo>
                                    <a:pt x="1111" y="820"/>
                                  </a:lnTo>
                                  <a:lnTo>
                                    <a:pt x="1067" y="760"/>
                                  </a:lnTo>
                                  <a:lnTo>
                                    <a:pt x="1008" y="706"/>
                                  </a:lnTo>
                                  <a:lnTo>
                                    <a:pt x="991" y="692"/>
                                  </a:lnTo>
                                  <a:lnTo>
                                    <a:pt x="937" y="660"/>
                                  </a:lnTo>
                                  <a:lnTo>
                                    <a:pt x="864" y="628"/>
                                  </a:lnTo>
                                  <a:lnTo>
                                    <a:pt x="804" y="612"/>
                                  </a:lnTo>
                                  <a:lnTo>
                                    <a:pt x="786" y="606"/>
                                  </a:lnTo>
                                  <a:lnTo>
                                    <a:pt x="748" y="598"/>
                                  </a:lnTo>
                                  <a:lnTo>
                                    <a:pt x="728" y="592"/>
                                  </a:lnTo>
                                  <a:lnTo>
                                    <a:pt x="629" y="568"/>
                                  </a:lnTo>
                                  <a:lnTo>
                                    <a:pt x="517" y="538"/>
                                  </a:lnTo>
                                  <a:lnTo>
                                    <a:pt x="496" y="532"/>
                                  </a:lnTo>
                                  <a:lnTo>
                                    <a:pt x="476" y="526"/>
                                  </a:lnTo>
                                  <a:lnTo>
                                    <a:pt x="457" y="518"/>
                                  </a:lnTo>
                                  <a:lnTo>
                                    <a:pt x="440" y="512"/>
                                  </a:lnTo>
                                  <a:lnTo>
                                    <a:pt x="373" y="476"/>
                                  </a:lnTo>
                                  <a:lnTo>
                                    <a:pt x="338" y="408"/>
                                  </a:lnTo>
                                  <a:lnTo>
                                    <a:pt x="337" y="386"/>
                                  </a:lnTo>
                                  <a:lnTo>
                                    <a:pt x="338" y="382"/>
                                  </a:lnTo>
                                  <a:lnTo>
                                    <a:pt x="364" y="308"/>
                                  </a:lnTo>
                                  <a:lnTo>
                                    <a:pt x="409" y="266"/>
                                  </a:lnTo>
                                  <a:lnTo>
                                    <a:pt x="486" y="240"/>
                                  </a:lnTo>
                                  <a:lnTo>
                                    <a:pt x="505" y="236"/>
                                  </a:lnTo>
                                  <a:lnTo>
                                    <a:pt x="525" y="236"/>
                                  </a:lnTo>
                                  <a:lnTo>
                                    <a:pt x="545" y="234"/>
                                  </a:lnTo>
                                  <a:lnTo>
                                    <a:pt x="1058" y="234"/>
                                  </a:lnTo>
                                  <a:lnTo>
                                    <a:pt x="1048" y="218"/>
                                  </a:lnTo>
                                  <a:lnTo>
                                    <a:pt x="1037" y="200"/>
                                  </a:lnTo>
                                  <a:lnTo>
                                    <a:pt x="1025" y="184"/>
                                  </a:lnTo>
                                  <a:lnTo>
                                    <a:pt x="1013" y="170"/>
                                  </a:lnTo>
                                  <a:lnTo>
                                    <a:pt x="1000" y="154"/>
                                  </a:lnTo>
                                  <a:lnTo>
                                    <a:pt x="955" y="114"/>
                                  </a:lnTo>
                                  <a:lnTo>
                                    <a:pt x="890" y="72"/>
                                  </a:lnTo>
                                  <a:lnTo>
                                    <a:pt x="817" y="40"/>
                                  </a:lnTo>
                                  <a:lnTo>
                                    <a:pt x="754" y="22"/>
                                  </a:lnTo>
                                  <a:lnTo>
                                    <a:pt x="697" y="12"/>
                                  </a:lnTo>
                                  <a:lnTo>
                                    <a:pt x="677" y="8"/>
                                  </a:lnTo>
                                  <a:lnTo>
                                    <a:pt x="617" y="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Freeform 152"/>
                          <wps:cNvSpPr>
                            <a:spLocks/>
                          </wps:cNvSpPr>
                          <wps:spPr bwMode="auto">
                            <a:xfrm>
                              <a:off x="6422" y="7703"/>
                              <a:ext cx="1152" cy="1432"/>
                            </a:xfrm>
                            <a:custGeom>
                              <a:avLst/>
                              <a:gdLst>
                                <a:gd name="T0" fmla="+- 0 7480 6422"/>
                                <a:gd name="T1" fmla="*/ T0 w 1152"/>
                                <a:gd name="T2" fmla="+- 0 7937 7703"/>
                                <a:gd name="T3" fmla="*/ 7937 h 1432"/>
                                <a:gd name="T4" fmla="+- 0 6967 6422"/>
                                <a:gd name="T5" fmla="*/ T4 w 1152"/>
                                <a:gd name="T6" fmla="+- 0 7937 7703"/>
                                <a:gd name="T7" fmla="*/ 7937 h 1432"/>
                                <a:gd name="T8" fmla="+- 0 6986 6422"/>
                                <a:gd name="T9" fmla="*/ T8 w 1152"/>
                                <a:gd name="T10" fmla="+- 0 7939 7703"/>
                                <a:gd name="T11" fmla="*/ 7939 h 1432"/>
                                <a:gd name="T12" fmla="+- 0 7004 6422"/>
                                <a:gd name="T13" fmla="*/ T12 w 1152"/>
                                <a:gd name="T14" fmla="+- 0 7939 7703"/>
                                <a:gd name="T15" fmla="*/ 7939 h 1432"/>
                                <a:gd name="T16" fmla="+- 0 7042 6422"/>
                                <a:gd name="T17" fmla="*/ T16 w 1152"/>
                                <a:gd name="T18" fmla="+- 0 7943 7703"/>
                                <a:gd name="T19" fmla="*/ 7943 h 1432"/>
                                <a:gd name="T20" fmla="+- 0 7064 6422"/>
                                <a:gd name="T21" fmla="*/ T20 w 1152"/>
                                <a:gd name="T22" fmla="+- 0 7947 7703"/>
                                <a:gd name="T23" fmla="*/ 7947 h 1432"/>
                                <a:gd name="T24" fmla="+- 0 7087 6422"/>
                                <a:gd name="T25" fmla="*/ T24 w 1152"/>
                                <a:gd name="T26" fmla="+- 0 7951 7703"/>
                                <a:gd name="T27" fmla="*/ 7951 h 1432"/>
                                <a:gd name="T28" fmla="+- 0 7105 6422"/>
                                <a:gd name="T29" fmla="*/ T28 w 1152"/>
                                <a:gd name="T30" fmla="+- 0 7957 7703"/>
                                <a:gd name="T31" fmla="*/ 7957 h 1432"/>
                                <a:gd name="T32" fmla="+- 0 7160 6422"/>
                                <a:gd name="T33" fmla="*/ T32 w 1152"/>
                                <a:gd name="T34" fmla="+- 0 7985 7703"/>
                                <a:gd name="T35" fmla="*/ 7985 h 1432"/>
                                <a:gd name="T36" fmla="+- 0 7213 6422"/>
                                <a:gd name="T37" fmla="*/ T36 w 1152"/>
                                <a:gd name="T38" fmla="+- 0 8047 7703"/>
                                <a:gd name="T39" fmla="*/ 8047 h 1432"/>
                                <a:gd name="T40" fmla="+- 0 7235 6422"/>
                                <a:gd name="T41" fmla="*/ T40 w 1152"/>
                                <a:gd name="T42" fmla="+- 0 8123 7703"/>
                                <a:gd name="T43" fmla="*/ 8123 h 1432"/>
                                <a:gd name="T44" fmla="+- 0 7237 6422"/>
                                <a:gd name="T45" fmla="*/ T44 w 1152"/>
                                <a:gd name="T46" fmla="+- 0 8145 7703"/>
                                <a:gd name="T47" fmla="*/ 8145 h 1432"/>
                                <a:gd name="T48" fmla="+- 0 7528 6422"/>
                                <a:gd name="T49" fmla="*/ T48 w 1152"/>
                                <a:gd name="T50" fmla="+- 0 8131 7703"/>
                                <a:gd name="T51" fmla="*/ 8131 h 1432"/>
                                <a:gd name="T52" fmla="+- 0 7523 6422"/>
                                <a:gd name="T53" fmla="*/ T52 w 1152"/>
                                <a:gd name="T54" fmla="+- 0 8067 7703"/>
                                <a:gd name="T55" fmla="*/ 8067 h 1432"/>
                                <a:gd name="T56" fmla="+- 0 7504 6422"/>
                                <a:gd name="T57" fmla="*/ T56 w 1152"/>
                                <a:gd name="T58" fmla="+- 0 7991 7703"/>
                                <a:gd name="T59" fmla="*/ 7991 h 1432"/>
                                <a:gd name="T60" fmla="+- 0 7481 6422"/>
                                <a:gd name="T61" fmla="*/ T60 w 1152"/>
                                <a:gd name="T62" fmla="+- 0 7939 7703"/>
                                <a:gd name="T63" fmla="*/ 7939 h 1432"/>
                                <a:gd name="T64" fmla="+- 0 7480 6422"/>
                                <a:gd name="T65" fmla="*/ T64 w 1152"/>
                                <a:gd name="T66" fmla="+- 0 7937 7703"/>
                                <a:gd name="T67" fmla="*/ 7937 h 14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1152" h="1432">
                                  <a:moveTo>
                                    <a:pt x="1058" y="234"/>
                                  </a:moveTo>
                                  <a:lnTo>
                                    <a:pt x="545" y="234"/>
                                  </a:lnTo>
                                  <a:lnTo>
                                    <a:pt x="564" y="236"/>
                                  </a:lnTo>
                                  <a:lnTo>
                                    <a:pt x="582" y="236"/>
                                  </a:lnTo>
                                  <a:lnTo>
                                    <a:pt x="620" y="240"/>
                                  </a:lnTo>
                                  <a:lnTo>
                                    <a:pt x="642" y="244"/>
                                  </a:lnTo>
                                  <a:lnTo>
                                    <a:pt x="665" y="248"/>
                                  </a:lnTo>
                                  <a:lnTo>
                                    <a:pt x="683" y="254"/>
                                  </a:lnTo>
                                  <a:lnTo>
                                    <a:pt x="738" y="282"/>
                                  </a:lnTo>
                                  <a:lnTo>
                                    <a:pt x="791" y="344"/>
                                  </a:lnTo>
                                  <a:lnTo>
                                    <a:pt x="813" y="420"/>
                                  </a:lnTo>
                                  <a:lnTo>
                                    <a:pt x="815" y="442"/>
                                  </a:lnTo>
                                  <a:lnTo>
                                    <a:pt x="1106" y="428"/>
                                  </a:lnTo>
                                  <a:lnTo>
                                    <a:pt x="1101" y="364"/>
                                  </a:lnTo>
                                  <a:lnTo>
                                    <a:pt x="1082" y="288"/>
                                  </a:lnTo>
                                  <a:lnTo>
                                    <a:pt x="1059" y="236"/>
                                  </a:lnTo>
                                  <a:lnTo>
                                    <a:pt x="1058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Freeform 153"/>
                          <wps:cNvSpPr>
                            <a:spLocks/>
                          </wps:cNvSpPr>
                          <wps:spPr bwMode="auto">
                            <a:xfrm>
                              <a:off x="6422" y="7703"/>
                              <a:ext cx="1152" cy="1432"/>
                            </a:xfrm>
                            <a:custGeom>
                              <a:avLst/>
                              <a:gdLst>
                                <a:gd name="T0" fmla="+- 0 6977 6422"/>
                                <a:gd name="T1" fmla="*/ T0 w 1152"/>
                                <a:gd name="T2" fmla="+- 0 7703 7703"/>
                                <a:gd name="T3" fmla="*/ 7703 h 1432"/>
                                <a:gd name="T4" fmla="+- 0 6959 6422"/>
                                <a:gd name="T5" fmla="*/ T4 w 1152"/>
                                <a:gd name="T6" fmla="+- 0 7705 7703"/>
                                <a:gd name="T7" fmla="*/ 7705 h 1432"/>
                                <a:gd name="T8" fmla="+- 0 6998 6422"/>
                                <a:gd name="T9" fmla="*/ T8 w 1152"/>
                                <a:gd name="T10" fmla="+- 0 7705 7703"/>
                                <a:gd name="T11" fmla="*/ 7705 h 1432"/>
                                <a:gd name="T12" fmla="+- 0 6977 6422"/>
                                <a:gd name="T13" fmla="*/ T12 w 1152"/>
                                <a:gd name="T14" fmla="+- 0 7703 7703"/>
                                <a:gd name="T15" fmla="*/ 7703 h 14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152" h="1432">
                                  <a:moveTo>
                                    <a:pt x="555" y="0"/>
                                  </a:moveTo>
                                  <a:lnTo>
                                    <a:pt x="537" y="2"/>
                                  </a:lnTo>
                                  <a:lnTo>
                                    <a:pt x="576" y="2"/>
                                  </a:lnTo>
                                  <a:lnTo>
                                    <a:pt x="55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" name="Group 154"/>
                        <wpg:cNvGrpSpPr>
                          <a:grpSpLocks/>
                        </wpg:cNvGrpSpPr>
                        <wpg:grpSpPr bwMode="auto">
                          <a:xfrm>
                            <a:off x="8007" y="7989"/>
                            <a:ext cx="301" cy="1116"/>
                            <a:chOff x="8007" y="7989"/>
                            <a:chExt cx="301" cy="1116"/>
                          </a:xfrm>
                        </wpg:grpSpPr>
                        <wps:wsp>
                          <wps:cNvPr id="192" name="Freeform 155"/>
                          <wps:cNvSpPr>
                            <a:spLocks/>
                          </wps:cNvSpPr>
                          <wps:spPr bwMode="auto">
                            <a:xfrm>
                              <a:off x="8007" y="7989"/>
                              <a:ext cx="301" cy="1116"/>
                            </a:xfrm>
                            <a:custGeom>
                              <a:avLst/>
                              <a:gdLst>
                                <a:gd name="T0" fmla="+- 0 8308 8007"/>
                                <a:gd name="T1" fmla="*/ T0 w 301"/>
                                <a:gd name="T2" fmla="+- 0 7989 7989"/>
                                <a:gd name="T3" fmla="*/ 7989 h 1116"/>
                                <a:gd name="T4" fmla="+- 0 8007 8007"/>
                                <a:gd name="T5" fmla="*/ T4 w 301"/>
                                <a:gd name="T6" fmla="+- 0 7989 7989"/>
                                <a:gd name="T7" fmla="*/ 7989 h 1116"/>
                                <a:gd name="T8" fmla="+- 0 8007 8007"/>
                                <a:gd name="T9" fmla="*/ T8 w 301"/>
                                <a:gd name="T10" fmla="+- 0 9104 7989"/>
                                <a:gd name="T11" fmla="*/ 9104 h 1116"/>
                                <a:gd name="T12" fmla="+- 0 8308 8007"/>
                                <a:gd name="T13" fmla="*/ T12 w 301"/>
                                <a:gd name="T14" fmla="+- 0 9104 7989"/>
                                <a:gd name="T15" fmla="*/ 9104 h 1116"/>
                                <a:gd name="T16" fmla="+- 0 8308 8007"/>
                                <a:gd name="T17" fmla="*/ T16 w 301"/>
                                <a:gd name="T18" fmla="+- 0 7989 7989"/>
                                <a:gd name="T19" fmla="*/ 7989 h 11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1" h="1116">
                                  <a:moveTo>
                                    <a:pt x="30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115"/>
                                  </a:lnTo>
                                  <a:lnTo>
                                    <a:pt x="301" y="1115"/>
                                  </a:lnTo>
                                  <a:lnTo>
                                    <a:pt x="30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" name="Group 156"/>
                        <wpg:cNvGrpSpPr>
                          <a:grpSpLocks/>
                        </wpg:cNvGrpSpPr>
                        <wpg:grpSpPr bwMode="auto">
                          <a:xfrm>
                            <a:off x="7597" y="7735"/>
                            <a:ext cx="1122" cy="253"/>
                            <a:chOff x="7597" y="7735"/>
                            <a:chExt cx="1122" cy="253"/>
                          </a:xfrm>
                        </wpg:grpSpPr>
                        <wps:wsp>
                          <wps:cNvPr id="194" name="Freeform 157"/>
                          <wps:cNvSpPr>
                            <a:spLocks/>
                          </wps:cNvSpPr>
                          <wps:spPr bwMode="auto">
                            <a:xfrm>
                              <a:off x="7597" y="7735"/>
                              <a:ext cx="1122" cy="253"/>
                            </a:xfrm>
                            <a:custGeom>
                              <a:avLst/>
                              <a:gdLst>
                                <a:gd name="T0" fmla="+- 0 8719 7597"/>
                                <a:gd name="T1" fmla="*/ T0 w 1122"/>
                                <a:gd name="T2" fmla="+- 0 7735 7735"/>
                                <a:gd name="T3" fmla="*/ 7735 h 253"/>
                                <a:gd name="T4" fmla="+- 0 7597 7597"/>
                                <a:gd name="T5" fmla="*/ T4 w 1122"/>
                                <a:gd name="T6" fmla="+- 0 7735 7735"/>
                                <a:gd name="T7" fmla="*/ 7735 h 253"/>
                                <a:gd name="T8" fmla="+- 0 7597 7597"/>
                                <a:gd name="T9" fmla="*/ T8 w 1122"/>
                                <a:gd name="T10" fmla="+- 0 7989 7735"/>
                                <a:gd name="T11" fmla="*/ 7989 h 253"/>
                                <a:gd name="T12" fmla="+- 0 8719 7597"/>
                                <a:gd name="T13" fmla="*/ T12 w 1122"/>
                                <a:gd name="T14" fmla="+- 0 7989 7735"/>
                                <a:gd name="T15" fmla="*/ 7989 h 253"/>
                                <a:gd name="T16" fmla="+- 0 8719 7597"/>
                                <a:gd name="T17" fmla="*/ T16 w 1122"/>
                                <a:gd name="T18" fmla="+- 0 7735 7735"/>
                                <a:gd name="T19" fmla="*/ 7735 h 25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22" h="253">
                                  <a:moveTo>
                                    <a:pt x="112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  <a:lnTo>
                                    <a:pt x="1122" y="254"/>
                                  </a:lnTo>
                                  <a:lnTo>
                                    <a:pt x="112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95" name="Group 158"/>
                      <wpg:cNvGrpSpPr>
                        <a:grpSpLocks/>
                      </wpg:cNvGrpSpPr>
                      <wpg:grpSpPr bwMode="auto">
                        <a:xfrm>
                          <a:off x="10022" y="7735"/>
                          <a:ext cx="1091" cy="1369"/>
                          <a:chOff x="10022" y="7735"/>
                          <a:chExt cx="1091" cy="1369"/>
                        </a:xfrm>
                      </wpg:grpSpPr>
                      <wps:wsp>
                        <wps:cNvPr id="196" name="Freeform 159"/>
                        <wps:cNvSpPr>
                          <a:spLocks/>
                        </wps:cNvSpPr>
                        <wps:spPr bwMode="auto">
                          <a:xfrm>
                            <a:off x="10022" y="7735"/>
                            <a:ext cx="1091" cy="1369"/>
                          </a:xfrm>
                          <a:custGeom>
                            <a:avLst/>
                            <a:gdLst>
                              <a:gd name="T0" fmla="+- 0 10640 10022"/>
                              <a:gd name="T1" fmla="*/ T0 w 1091"/>
                              <a:gd name="T2" fmla="+- 0 7735 7735"/>
                              <a:gd name="T3" fmla="*/ 7735 h 1369"/>
                              <a:gd name="T4" fmla="+- 0 10022 10022"/>
                              <a:gd name="T5" fmla="*/ T4 w 1091"/>
                              <a:gd name="T6" fmla="+- 0 7735 7735"/>
                              <a:gd name="T7" fmla="*/ 7735 h 1369"/>
                              <a:gd name="T8" fmla="+- 0 10022 10022"/>
                              <a:gd name="T9" fmla="*/ T8 w 1091"/>
                              <a:gd name="T10" fmla="+- 0 9104 7735"/>
                              <a:gd name="T11" fmla="*/ 9104 h 1369"/>
                              <a:gd name="T12" fmla="+- 0 10323 10022"/>
                              <a:gd name="T13" fmla="*/ T12 w 1091"/>
                              <a:gd name="T14" fmla="+- 0 9104 7735"/>
                              <a:gd name="T15" fmla="*/ 9104 h 1369"/>
                              <a:gd name="T16" fmla="+- 0 10323 10022"/>
                              <a:gd name="T17" fmla="*/ T16 w 1091"/>
                              <a:gd name="T18" fmla="+- 0 8614 7735"/>
                              <a:gd name="T19" fmla="*/ 8614 h 1369"/>
                              <a:gd name="T20" fmla="+- 0 10648 10022"/>
                              <a:gd name="T21" fmla="*/ T20 w 1091"/>
                              <a:gd name="T22" fmla="+- 0 8613 7735"/>
                              <a:gd name="T23" fmla="*/ 8613 h 1369"/>
                              <a:gd name="T24" fmla="+- 0 10713 10022"/>
                              <a:gd name="T25" fmla="*/ T24 w 1091"/>
                              <a:gd name="T26" fmla="+- 0 8610 7735"/>
                              <a:gd name="T27" fmla="*/ 8610 h 1369"/>
                              <a:gd name="T28" fmla="+- 0 10773 10022"/>
                              <a:gd name="T29" fmla="*/ T28 w 1091"/>
                              <a:gd name="T30" fmla="+- 0 8601 7735"/>
                              <a:gd name="T31" fmla="*/ 8601 h 1369"/>
                              <a:gd name="T32" fmla="+- 0 10847 10022"/>
                              <a:gd name="T33" fmla="*/ T32 w 1091"/>
                              <a:gd name="T34" fmla="+- 0 8581 7735"/>
                              <a:gd name="T35" fmla="*/ 8581 h 1369"/>
                              <a:gd name="T36" fmla="+- 0 10918 10022"/>
                              <a:gd name="T37" fmla="*/ T36 w 1091"/>
                              <a:gd name="T38" fmla="+- 0 8546 7735"/>
                              <a:gd name="T39" fmla="*/ 8546 h 1369"/>
                              <a:gd name="T40" fmla="+- 0 10982 10022"/>
                              <a:gd name="T41" fmla="*/ T40 w 1091"/>
                              <a:gd name="T42" fmla="+- 0 8499 7735"/>
                              <a:gd name="T43" fmla="*/ 8499 h 1369"/>
                              <a:gd name="T44" fmla="+- 0 11024 10022"/>
                              <a:gd name="T45" fmla="*/ T44 w 1091"/>
                              <a:gd name="T46" fmla="+- 0 8455 7735"/>
                              <a:gd name="T47" fmla="*/ 8455 h 1369"/>
                              <a:gd name="T48" fmla="+- 0 11066 10022"/>
                              <a:gd name="T49" fmla="*/ T48 w 1091"/>
                              <a:gd name="T50" fmla="+- 0 8389 7735"/>
                              <a:gd name="T51" fmla="*/ 8389 h 1369"/>
                              <a:gd name="T52" fmla="+- 0 11070 10022"/>
                              <a:gd name="T53" fmla="*/ T52 w 1091"/>
                              <a:gd name="T54" fmla="+- 0 8380 7735"/>
                              <a:gd name="T55" fmla="*/ 8380 h 1369"/>
                              <a:gd name="T56" fmla="+- 0 10323 10022"/>
                              <a:gd name="T57" fmla="*/ T56 w 1091"/>
                              <a:gd name="T58" fmla="+- 0 8380 7735"/>
                              <a:gd name="T59" fmla="*/ 8380 h 1369"/>
                              <a:gd name="T60" fmla="+- 0 10323 10022"/>
                              <a:gd name="T61" fmla="*/ T60 w 1091"/>
                              <a:gd name="T62" fmla="+- 0 7969 7735"/>
                              <a:gd name="T63" fmla="*/ 7969 h 1369"/>
                              <a:gd name="T64" fmla="+- 0 11071 10022"/>
                              <a:gd name="T65" fmla="*/ T64 w 1091"/>
                              <a:gd name="T66" fmla="+- 0 7969 7735"/>
                              <a:gd name="T67" fmla="*/ 7969 h 1369"/>
                              <a:gd name="T68" fmla="+- 0 11067 10022"/>
                              <a:gd name="T69" fmla="*/ T68 w 1091"/>
                              <a:gd name="T70" fmla="+- 0 7961 7735"/>
                              <a:gd name="T71" fmla="*/ 7961 h 1369"/>
                              <a:gd name="T72" fmla="+- 0 11023 10022"/>
                              <a:gd name="T73" fmla="*/ T72 w 1091"/>
                              <a:gd name="T74" fmla="+- 0 7894 7735"/>
                              <a:gd name="T75" fmla="*/ 7894 h 1369"/>
                              <a:gd name="T76" fmla="+- 0 10979 10022"/>
                              <a:gd name="T77" fmla="*/ T76 w 1091"/>
                              <a:gd name="T78" fmla="+- 0 7846 7735"/>
                              <a:gd name="T79" fmla="*/ 7846 h 1369"/>
                              <a:gd name="T80" fmla="+- 0 10915 10022"/>
                              <a:gd name="T81" fmla="*/ T80 w 1091"/>
                              <a:gd name="T82" fmla="+- 0 7800 7735"/>
                              <a:gd name="T83" fmla="*/ 7800 h 1369"/>
                              <a:gd name="T84" fmla="+- 0 10857 10022"/>
                              <a:gd name="T85" fmla="*/ T84 w 1091"/>
                              <a:gd name="T86" fmla="+- 0 7772 7735"/>
                              <a:gd name="T87" fmla="*/ 7772 h 1369"/>
                              <a:gd name="T88" fmla="+- 0 10787 10022"/>
                              <a:gd name="T89" fmla="*/ T88 w 1091"/>
                              <a:gd name="T90" fmla="+- 0 7750 7735"/>
                              <a:gd name="T91" fmla="*/ 7750 h 1369"/>
                              <a:gd name="T92" fmla="+- 0 10727 10022"/>
                              <a:gd name="T93" fmla="*/ T92 w 1091"/>
                              <a:gd name="T94" fmla="+- 0 7740 7735"/>
                              <a:gd name="T95" fmla="*/ 7740 h 1369"/>
                              <a:gd name="T96" fmla="+- 0 10663 10022"/>
                              <a:gd name="T97" fmla="*/ T96 w 1091"/>
                              <a:gd name="T98" fmla="+- 0 7736 7735"/>
                              <a:gd name="T99" fmla="*/ 7736 h 1369"/>
                              <a:gd name="T100" fmla="+- 0 10640 10022"/>
                              <a:gd name="T101" fmla="*/ T100 w 1091"/>
                              <a:gd name="T102" fmla="+- 0 7735 7735"/>
                              <a:gd name="T103" fmla="*/ 7735 h 13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1091" h="1369">
                                <a:moveTo>
                                  <a:pt x="6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69"/>
                                </a:lnTo>
                                <a:lnTo>
                                  <a:pt x="301" y="1369"/>
                                </a:lnTo>
                                <a:lnTo>
                                  <a:pt x="301" y="879"/>
                                </a:lnTo>
                                <a:lnTo>
                                  <a:pt x="626" y="878"/>
                                </a:lnTo>
                                <a:lnTo>
                                  <a:pt x="691" y="875"/>
                                </a:lnTo>
                                <a:lnTo>
                                  <a:pt x="751" y="866"/>
                                </a:lnTo>
                                <a:lnTo>
                                  <a:pt x="825" y="846"/>
                                </a:lnTo>
                                <a:lnTo>
                                  <a:pt x="896" y="811"/>
                                </a:lnTo>
                                <a:lnTo>
                                  <a:pt x="960" y="764"/>
                                </a:lnTo>
                                <a:lnTo>
                                  <a:pt x="1002" y="720"/>
                                </a:lnTo>
                                <a:lnTo>
                                  <a:pt x="1044" y="654"/>
                                </a:lnTo>
                                <a:lnTo>
                                  <a:pt x="1048" y="645"/>
                                </a:lnTo>
                                <a:lnTo>
                                  <a:pt x="301" y="645"/>
                                </a:lnTo>
                                <a:lnTo>
                                  <a:pt x="301" y="234"/>
                                </a:lnTo>
                                <a:lnTo>
                                  <a:pt x="1049" y="234"/>
                                </a:lnTo>
                                <a:lnTo>
                                  <a:pt x="1045" y="226"/>
                                </a:lnTo>
                                <a:lnTo>
                                  <a:pt x="1001" y="159"/>
                                </a:lnTo>
                                <a:lnTo>
                                  <a:pt x="957" y="111"/>
                                </a:lnTo>
                                <a:lnTo>
                                  <a:pt x="893" y="65"/>
                                </a:lnTo>
                                <a:lnTo>
                                  <a:pt x="835" y="37"/>
                                </a:lnTo>
                                <a:lnTo>
                                  <a:pt x="765" y="15"/>
                                </a:lnTo>
                                <a:lnTo>
                                  <a:pt x="705" y="5"/>
                                </a:lnTo>
                                <a:lnTo>
                                  <a:pt x="641" y="1"/>
                                </a:lnTo>
                                <a:lnTo>
                                  <a:pt x="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Freeform 160"/>
                        <wps:cNvSpPr>
                          <a:spLocks/>
                        </wps:cNvSpPr>
                        <wps:spPr bwMode="auto">
                          <a:xfrm>
                            <a:off x="10022" y="7735"/>
                            <a:ext cx="1091" cy="1369"/>
                          </a:xfrm>
                          <a:custGeom>
                            <a:avLst/>
                            <a:gdLst>
                              <a:gd name="T0" fmla="+- 0 11071 10022"/>
                              <a:gd name="T1" fmla="*/ T0 w 1091"/>
                              <a:gd name="T2" fmla="+- 0 7969 7735"/>
                              <a:gd name="T3" fmla="*/ 7969 h 1369"/>
                              <a:gd name="T4" fmla="+- 0 10323 10022"/>
                              <a:gd name="T5" fmla="*/ T4 w 1091"/>
                              <a:gd name="T6" fmla="+- 0 7969 7735"/>
                              <a:gd name="T7" fmla="*/ 7969 h 1369"/>
                              <a:gd name="T8" fmla="+- 0 10573 10022"/>
                              <a:gd name="T9" fmla="*/ T8 w 1091"/>
                              <a:gd name="T10" fmla="+- 0 7969 7735"/>
                              <a:gd name="T11" fmla="*/ 7969 h 1369"/>
                              <a:gd name="T12" fmla="+- 0 10591 10022"/>
                              <a:gd name="T13" fmla="*/ T12 w 1091"/>
                              <a:gd name="T14" fmla="+- 0 7970 7735"/>
                              <a:gd name="T15" fmla="*/ 7970 h 1369"/>
                              <a:gd name="T16" fmla="+- 0 10651 10022"/>
                              <a:gd name="T17" fmla="*/ T16 w 1091"/>
                              <a:gd name="T18" fmla="+- 0 7977 7735"/>
                              <a:gd name="T19" fmla="*/ 7977 h 1369"/>
                              <a:gd name="T20" fmla="+- 0 10712 10022"/>
                              <a:gd name="T21" fmla="*/ T20 w 1091"/>
                              <a:gd name="T22" fmla="+- 0 7992 7735"/>
                              <a:gd name="T23" fmla="*/ 7992 h 1369"/>
                              <a:gd name="T24" fmla="+- 0 10765 10022"/>
                              <a:gd name="T25" fmla="*/ T24 w 1091"/>
                              <a:gd name="T26" fmla="+- 0 8024 7735"/>
                              <a:gd name="T27" fmla="*/ 8024 h 1369"/>
                              <a:gd name="T28" fmla="+- 0 10802 10022"/>
                              <a:gd name="T29" fmla="*/ T28 w 1091"/>
                              <a:gd name="T30" fmla="+- 0 8074 7735"/>
                              <a:gd name="T31" fmla="*/ 8074 h 1369"/>
                              <a:gd name="T32" fmla="+- 0 10820 10022"/>
                              <a:gd name="T33" fmla="*/ T32 w 1091"/>
                              <a:gd name="T34" fmla="+- 0 8143 7735"/>
                              <a:gd name="T35" fmla="*/ 8143 h 1369"/>
                              <a:gd name="T36" fmla="+- 0 10821 10022"/>
                              <a:gd name="T37" fmla="*/ T36 w 1091"/>
                              <a:gd name="T38" fmla="+- 0 8195 7735"/>
                              <a:gd name="T39" fmla="*/ 8195 h 1369"/>
                              <a:gd name="T40" fmla="+- 0 10819 10022"/>
                              <a:gd name="T41" fmla="*/ T40 w 1091"/>
                              <a:gd name="T42" fmla="+- 0 8215 7735"/>
                              <a:gd name="T43" fmla="*/ 8215 h 1369"/>
                              <a:gd name="T44" fmla="+- 0 10794 10022"/>
                              <a:gd name="T45" fmla="*/ T44 w 1091"/>
                              <a:gd name="T46" fmla="+- 0 8290 7735"/>
                              <a:gd name="T47" fmla="*/ 8290 h 1369"/>
                              <a:gd name="T48" fmla="+- 0 10736 10022"/>
                              <a:gd name="T49" fmla="*/ T48 w 1091"/>
                              <a:gd name="T50" fmla="+- 0 8346 7735"/>
                              <a:gd name="T51" fmla="*/ 8346 h 1369"/>
                              <a:gd name="T52" fmla="+- 0 10664 10022"/>
                              <a:gd name="T53" fmla="*/ T52 w 1091"/>
                              <a:gd name="T54" fmla="+- 0 8370 7735"/>
                              <a:gd name="T55" fmla="*/ 8370 h 1369"/>
                              <a:gd name="T56" fmla="+- 0 10598 10022"/>
                              <a:gd name="T57" fmla="*/ T56 w 1091"/>
                              <a:gd name="T58" fmla="+- 0 8378 7735"/>
                              <a:gd name="T59" fmla="*/ 8378 h 1369"/>
                              <a:gd name="T60" fmla="+- 0 10557 10022"/>
                              <a:gd name="T61" fmla="*/ T60 w 1091"/>
                              <a:gd name="T62" fmla="+- 0 8380 7735"/>
                              <a:gd name="T63" fmla="*/ 8380 h 1369"/>
                              <a:gd name="T64" fmla="+- 0 11070 10022"/>
                              <a:gd name="T65" fmla="*/ T64 w 1091"/>
                              <a:gd name="T66" fmla="+- 0 8380 7735"/>
                              <a:gd name="T67" fmla="*/ 8380 h 1369"/>
                              <a:gd name="T68" fmla="+- 0 11095 10022"/>
                              <a:gd name="T69" fmla="*/ T68 w 1091"/>
                              <a:gd name="T70" fmla="+- 0 8311 7735"/>
                              <a:gd name="T71" fmla="*/ 8311 h 1369"/>
                              <a:gd name="T72" fmla="+- 0 11110 10022"/>
                              <a:gd name="T73" fmla="*/ T72 w 1091"/>
                              <a:gd name="T74" fmla="+- 0 8233 7735"/>
                              <a:gd name="T75" fmla="*/ 8233 h 1369"/>
                              <a:gd name="T76" fmla="+- 0 11113 10022"/>
                              <a:gd name="T77" fmla="*/ T76 w 1091"/>
                              <a:gd name="T78" fmla="+- 0 8172 7735"/>
                              <a:gd name="T79" fmla="*/ 8172 h 1369"/>
                              <a:gd name="T80" fmla="+- 0 11113 10022"/>
                              <a:gd name="T81" fmla="*/ T80 w 1091"/>
                              <a:gd name="T82" fmla="+- 0 8154 7735"/>
                              <a:gd name="T83" fmla="*/ 8154 h 1369"/>
                              <a:gd name="T84" fmla="+- 0 11104 10022"/>
                              <a:gd name="T85" fmla="*/ T84 w 1091"/>
                              <a:gd name="T86" fmla="+- 0 8079 7735"/>
                              <a:gd name="T87" fmla="*/ 8079 h 1369"/>
                              <a:gd name="T88" fmla="+- 0 11089 10022"/>
                              <a:gd name="T89" fmla="*/ T88 w 1091"/>
                              <a:gd name="T90" fmla="+- 0 8017 7735"/>
                              <a:gd name="T91" fmla="*/ 8017 h 1369"/>
                              <a:gd name="T92" fmla="+- 0 11075 10022"/>
                              <a:gd name="T93" fmla="*/ T92 w 1091"/>
                              <a:gd name="T94" fmla="+- 0 7978 7735"/>
                              <a:gd name="T95" fmla="*/ 7978 h 1369"/>
                              <a:gd name="T96" fmla="+- 0 11071 10022"/>
                              <a:gd name="T97" fmla="*/ T96 w 1091"/>
                              <a:gd name="T98" fmla="+- 0 7969 7735"/>
                              <a:gd name="T99" fmla="*/ 7969 h 13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1091" h="1369">
                                <a:moveTo>
                                  <a:pt x="1049" y="234"/>
                                </a:moveTo>
                                <a:lnTo>
                                  <a:pt x="301" y="234"/>
                                </a:lnTo>
                                <a:lnTo>
                                  <a:pt x="551" y="234"/>
                                </a:lnTo>
                                <a:lnTo>
                                  <a:pt x="569" y="235"/>
                                </a:lnTo>
                                <a:lnTo>
                                  <a:pt x="629" y="242"/>
                                </a:lnTo>
                                <a:lnTo>
                                  <a:pt x="690" y="257"/>
                                </a:lnTo>
                                <a:lnTo>
                                  <a:pt x="743" y="289"/>
                                </a:lnTo>
                                <a:lnTo>
                                  <a:pt x="780" y="339"/>
                                </a:lnTo>
                                <a:lnTo>
                                  <a:pt x="798" y="408"/>
                                </a:lnTo>
                                <a:lnTo>
                                  <a:pt x="799" y="460"/>
                                </a:lnTo>
                                <a:lnTo>
                                  <a:pt x="797" y="480"/>
                                </a:lnTo>
                                <a:lnTo>
                                  <a:pt x="772" y="555"/>
                                </a:lnTo>
                                <a:lnTo>
                                  <a:pt x="714" y="611"/>
                                </a:lnTo>
                                <a:lnTo>
                                  <a:pt x="642" y="635"/>
                                </a:lnTo>
                                <a:lnTo>
                                  <a:pt x="576" y="643"/>
                                </a:lnTo>
                                <a:lnTo>
                                  <a:pt x="535" y="645"/>
                                </a:lnTo>
                                <a:lnTo>
                                  <a:pt x="1048" y="645"/>
                                </a:lnTo>
                                <a:lnTo>
                                  <a:pt x="1073" y="576"/>
                                </a:lnTo>
                                <a:lnTo>
                                  <a:pt x="1088" y="498"/>
                                </a:lnTo>
                                <a:lnTo>
                                  <a:pt x="1091" y="437"/>
                                </a:lnTo>
                                <a:lnTo>
                                  <a:pt x="1091" y="419"/>
                                </a:lnTo>
                                <a:lnTo>
                                  <a:pt x="1082" y="344"/>
                                </a:lnTo>
                                <a:lnTo>
                                  <a:pt x="1067" y="282"/>
                                </a:lnTo>
                                <a:lnTo>
                                  <a:pt x="1053" y="243"/>
                                </a:lnTo>
                                <a:lnTo>
                                  <a:pt x="1049" y="2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98" name="Group 161"/>
                      <wpg:cNvGrpSpPr>
                        <a:grpSpLocks/>
                      </wpg:cNvGrpSpPr>
                      <wpg:grpSpPr bwMode="auto">
                        <a:xfrm>
                          <a:off x="8839" y="8851"/>
                          <a:ext cx="1082" cy="253"/>
                          <a:chOff x="8839" y="8851"/>
                          <a:chExt cx="1082" cy="253"/>
                        </a:xfrm>
                      </wpg:grpSpPr>
                      <wps:wsp>
                        <wps:cNvPr id="199" name="Freeform 162"/>
                        <wps:cNvSpPr>
                          <a:spLocks/>
                        </wps:cNvSpPr>
                        <wps:spPr bwMode="auto">
                          <a:xfrm>
                            <a:off x="8839" y="8851"/>
                            <a:ext cx="1082" cy="253"/>
                          </a:xfrm>
                          <a:custGeom>
                            <a:avLst/>
                            <a:gdLst>
                              <a:gd name="T0" fmla="+- 0 9922 8839"/>
                              <a:gd name="T1" fmla="*/ T0 w 1082"/>
                              <a:gd name="T2" fmla="+- 0 9104 8851"/>
                              <a:gd name="T3" fmla="*/ 9104 h 253"/>
                              <a:gd name="T4" fmla="+- 0 8839 8839"/>
                              <a:gd name="T5" fmla="*/ T4 w 1082"/>
                              <a:gd name="T6" fmla="+- 0 9104 8851"/>
                              <a:gd name="T7" fmla="*/ 9104 h 253"/>
                              <a:gd name="T8" fmla="+- 0 8839 8839"/>
                              <a:gd name="T9" fmla="*/ T8 w 1082"/>
                              <a:gd name="T10" fmla="+- 0 8851 8851"/>
                              <a:gd name="T11" fmla="*/ 8851 h 253"/>
                              <a:gd name="T12" fmla="+- 0 9922 8839"/>
                              <a:gd name="T13" fmla="*/ T12 w 1082"/>
                              <a:gd name="T14" fmla="+- 0 8851 8851"/>
                              <a:gd name="T15" fmla="*/ 8851 h 253"/>
                              <a:gd name="T16" fmla="+- 0 9922 8839"/>
                              <a:gd name="T17" fmla="*/ T16 w 1082"/>
                              <a:gd name="T18" fmla="+- 0 9104 8851"/>
                              <a:gd name="T19" fmla="*/ 9104 h 2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82" h="253">
                                <a:moveTo>
                                  <a:pt x="1083" y="253"/>
                                </a:moveTo>
                                <a:lnTo>
                                  <a:pt x="0" y="253"/>
                                </a:lnTo>
                                <a:lnTo>
                                  <a:pt x="0" y="0"/>
                                </a:lnTo>
                                <a:lnTo>
                                  <a:pt x="1083" y="0"/>
                                </a:lnTo>
                                <a:lnTo>
                                  <a:pt x="1083" y="2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00" name="Group 163"/>
                      <wpg:cNvGrpSpPr>
                        <a:grpSpLocks/>
                      </wpg:cNvGrpSpPr>
                      <wpg:grpSpPr bwMode="auto">
                        <a:xfrm>
                          <a:off x="8839" y="8293"/>
                          <a:ext cx="770" cy="253"/>
                          <a:chOff x="8839" y="8293"/>
                          <a:chExt cx="770" cy="253"/>
                        </a:xfrm>
                      </wpg:grpSpPr>
                      <wps:wsp>
                        <wps:cNvPr id="201" name="Freeform 164"/>
                        <wps:cNvSpPr>
                          <a:spLocks/>
                        </wps:cNvSpPr>
                        <wps:spPr bwMode="auto">
                          <a:xfrm>
                            <a:off x="8839" y="8293"/>
                            <a:ext cx="770" cy="253"/>
                          </a:xfrm>
                          <a:custGeom>
                            <a:avLst/>
                            <a:gdLst>
                              <a:gd name="T0" fmla="+- 0 9610 8839"/>
                              <a:gd name="T1" fmla="*/ T0 w 770"/>
                              <a:gd name="T2" fmla="+- 0 8546 8293"/>
                              <a:gd name="T3" fmla="*/ 8546 h 253"/>
                              <a:gd name="T4" fmla="+- 0 8839 8839"/>
                              <a:gd name="T5" fmla="*/ T4 w 770"/>
                              <a:gd name="T6" fmla="+- 0 8546 8293"/>
                              <a:gd name="T7" fmla="*/ 8546 h 253"/>
                              <a:gd name="T8" fmla="+- 0 8839 8839"/>
                              <a:gd name="T9" fmla="*/ T8 w 770"/>
                              <a:gd name="T10" fmla="+- 0 8293 8293"/>
                              <a:gd name="T11" fmla="*/ 8293 h 253"/>
                              <a:gd name="T12" fmla="+- 0 9610 8839"/>
                              <a:gd name="T13" fmla="*/ T12 w 770"/>
                              <a:gd name="T14" fmla="+- 0 8293 8293"/>
                              <a:gd name="T15" fmla="*/ 8293 h 253"/>
                              <a:gd name="T16" fmla="+- 0 9610 8839"/>
                              <a:gd name="T17" fmla="*/ T16 w 770"/>
                              <a:gd name="T18" fmla="+- 0 8546 8293"/>
                              <a:gd name="T19" fmla="*/ 8546 h 2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70" h="253">
                                <a:moveTo>
                                  <a:pt x="771" y="253"/>
                                </a:moveTo>
                                <a:lnTo>
                                  <a:pt x="0" y="253"/>
                                </a:lnTo>
                                <a:lnTo>
                                  <a:pt x="0" y="0"/>
                                </a:lnTo>
                                <a:lnTo>
                                  <a:pt x="771" y="0"/>
                                </a:lnTo>
                                <a:lnTo>
                                  <a:pt x="771" y="2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02" name="Group 165"/>
                      <wpg:cNvGrpSpPr>
                        <a:grpSpLocks/>
                      </wpg:cNvGrpSpPr>
                      <wpg:grpSpPr bwMode="auto">
                        <a:xfrm>
                          <a:off x="8839" y="7734"/>
                          <a:ext cx="550" cy="253"/>
                          <a:chOff x="8839" y="7734"/>
                          <a:chExt cx="550" cy="253"/>
                        </a:xfrm>
                      </wpg:grpSpPr>
                      <wps:wsp>
                        <wps:cNvPr id="203" name="Freeform 166"/>
                        <wps:cNvSpPr>
                          <a:spLocks/>
                        </wps:cNvSpPr>
                        <wps:spPr bwMode="auto">
                          <a:xfrm>
                            <a:off x="8839" y="7734"/>
                            <a:ext cx="550" cy="253"/>
                          </a:xfrm>
                          <a:custGeom>
                            <a:avLst/>
                            <a:gdLst>
                              <a:gd name="T0" fmla="+- 0 9390 8839"/>
                              <a:gd name="T1" fmla="*/ T0 w 550"/>
                              <a:gd name="T2" fmla="+- 0 7988 7734"/>
                              <a:gd name="T3" fmla="*/ 7988 h 253"/>
                              <a:gd name="T4" fmla="+- 0 8839 8839"/>
                              <a:gd name="T5" fmla="*/ T4 w 550"/>
                              <a:gd name="T6" fmla="+- 0 7988 7734"/>
                              <a:gd name="T7" fmla="*/ 7988 h 253"/>
                              <a:gd name="T8" fmla="+- 0 8839 8839"/>
                              <a:gd name="T9" fmla="*/ T8 w 550"/>
                              <a:gd name="T10" fmla="+- 0 7734 7734"/>
                              <a:gd name="T11" fmla="*/ 7734 h 253"/>
                              <a:gd name="T12" fmla="+- 0 9390 8839"/>
                              <a:gd name="T13" fmla="*/ T12 w 550"/>
                              <a:gd name="T14" fmla="+- 0 7734 7734"/>
                              <a:gd name="T15" fmla="*/ 7734 h 253"/>
                              <a:gd name="T16" fmla="+- 0 9390 8839"/>
                              <a:gd name="T17" fmla="*/ T16 w 550"/>
                              <a:gd name="T18" fmla="+- 0 7988 7734"/>
                              <a:gd name="T19" fmla="*/ 7988 h 2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50" h="253">
                                <a:moveTo>
                                  <a:pt x="551" y="254"/>
                                </a:moveTo>
                                <a:lnTo>
                                  <a:pt x="0" y="254"/>
                                </a:lnTo>
                                <a:lnTo>
                                  <a:pt x="0" y="0"/>
                                </a:lnTo>
                                <a:lnTo>
                                  <a:pt x="551" y="0"/>
                                </a:lnTo>
                                <a:lnTo>
                                  <a:pt x="551" y="2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1CB290E" id="Group 148" o:spid="_x0000_s1026" style="position:absolute;margin-left:214.65pt;margin-top:168.95pt;width:301.2pt;height:72.6pt;z-index:-251649024;mso-position-vertical-relative:margin" coordorigin="5089,7693" coordsize="6024,145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">
              <v:group id="Group 144" o:spid="_x0000_s1027" style="position:absolute;left:5089;top:7693;width:3640;height:1452" coordorigin="5089,7693" coordsize="3640,145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">
                <v:group id="Group 145" o:spid="_x0000_s1028" style="position:absolute;left:5099;top:7735;width:1338;height:1369" coordorigin="5099,7735" coordsize="1338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">
                  <v:shape id="Freeform 146" o:spid="_x0000_s1029" style="position:absolute;left:5099;top:7735;width:1338;height:1369;visibility:visible;mso-wrap-style:square;v-text-anchor:top" coordsize="1338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" path="m826,l518,,,1369r303,l410,1064r814,l1140,840r-651,l667,338r285,l826,xe" fillcolor="#f4f4f4" stroked="f">
                    <v:path arrowok="t" o:connecttype="custom" o:connectlocs="826,7735;518,7735;0,9104;303,9104;410,8799;1224,8799;1140,8575;489,8575;667,8073;952,8073;826,7735" o:connectangles="0,0,0,0,0,0,0,0,0,0,0"/>
                  </v:shape>
                  <v:shape id="Freeform 147" o:spid="_x0000_s1030" style="position:absolute;left:5099;top:7735;width:1338;height:1369;visibility:visible;mso-wrap-style:square;v-text-anchor:top" coordsize="1338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" path="m1224,1064r-302,l1026,1369r312,l1224,1064xe" fillcolor="#f4f4f4" stroked="f">
                    <v:path arrowok="t" o:connecttype="custom" o:connectlocs="1224,8799;922,8799;1026,9104;1338,9104;1224,8799" o:connectangles="0,0,0,0,0"/>
                  </v:shape>
                  <v:shape id="Freeform 148" o:spid="_x0000_s1031" style="position:absolute;left:5099;top:7735;width:1338;height:1369;visibility:visible;mso-wrap-style:square;v-text-anchor:top" coordsize="1338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" path="m952,338r-281,l844,840r296,l952,338xe" fillcolor="#f4f4f4" stroked="f">
                    <v:path arrowok="t" o:connecttype="custom" o:connectlocs="952,8073;671,8073;844,8575;1140,8575;952,8073" o:connectangles="0,0,0,0,0"/>
                  </v:shape>
                </v:group>
                <v:group id="Group 149" o:spid="_x0000_s1032" style="position:absolute;left:6422;top:7703;width:1152;height:1432" coordorigin="6422,7703" coordsize="1152,14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">
                  <v:shape id="Freeform 150" o:spid="_x0000_s1033" style="position:absolute;left:6422;top:7703;width:1152;height:1432;visibility:visible;mso-wrap-style:square;v-text-anchor:top" coordsize="1152,14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" path="m291,948l,960r,22l1,1002r9,60l26,1120r33,70l70,1208r11,16l93,1238r13,16l149,1296r49,38l249,1362r18,10l286,1380r19,6l324,1394r41,12l443,1422r19,2l482,1428r20,2l522,1430r20,2l646,1432r60,-6l726,1422r19,-2l803,1408r57,-18l879,1382r19,-6l916,1366r17,-8l950,1348r50,-34l1057,1262r43,-62l556,1200r-20,-2l477,1186r-70,-28l357,1120r-48,-72l292,970r-1,-22xe" fillcolor="#f4f4f4" stroked="f">
                    <v:path arrowok="t" o:connecttype="custom" o:connectlocs="291,8651;0,8663;0,8685;1,8705;10,8765;26,8823;59,8893;70,8911;81,8927;93,8941;106,8957;149,8999;198,9037;249,9065;267,9075;286,9083;305,9089;324,9097;365,9109;443,9125;462,9127;482,9131;502,9133;522,9133;542,9135;646,9135;706,9129;726,9125;745,9123;803,9111;860,9093;879,9085;898,9079;916,9069;933,9061;950,9051;1000,9017;1057,8965;1100,8903;556,8903;536,8901;477,8889;407,8861;357,8823;309,8751;292,8673;291,8651" o:connectangles="0,0,0,0,0,0,0,0,0,0,0,0,0,0,0,0,0,0,0,0,0,0,0,0,0,0,0,0,0,0,0,0,0,0,0,0,0,0,0,0,0,0,0,0,0,0,0"/>
                  </v:shape>
                  <v:shape id="Freeform 151" o:spid="_x0000_s1034" style="position:absolute;left:6422;top:7703;width:1152;height:1432;visibility:visible;mso-wrap-style:square;v-text-anchor:top" coordsize="1152,14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" path="m617,2r-98,l462,8r-20,4l422,14r-21,6l379,24r-22,6l321,42,285,58,268,68r-18,8l214,100r-19,12l180,126r-15,12l151,152r-14,16l124,182,90,234,62,300,50,360r-4,68l47,450r10,60l86,582r33,50l132,646r15,16l162,674r16,14l193,698r15,10l223,718r17,10l258,736r19,10l298,754r23,10l435,800r20,4l473,810r19,4l511,820r19,4l549,830r20,4l589,840r20,4l629,850r19,4l704,872r58,24l826,940r33,72l861,1034r-2,20l823,1128r-69,46l676,1194r-17,4l641,1198r-20,2l1100,1200r28,-62l1146,1064r5,-62l1152,976r-2,-22l1140,892r-29,-72l1067,760r-59,-54l991,692,937,660,864,628,804,612r-18,-6l748,598r-20,-6l629,568,517,538r-21,-6l476,526r-19,-8l440,512,373,476,338,408r-1,-22l338,382r26,-74l409,266r77,-26l505,236r20,l545,234r513,l1048,218r-11,-18l1025,184r-12,-14l1000,154,955,114,890,72,817,40,754,22,697,12,677,8,617,2xe" fillcolor="#f4f4f4" stroked="f">
                    <v:path arrowok="t" o:connecttype="custom" o:connectlocs="519,7705;442,7715;401,7723;357,7733;285,7761;250,7779;195,7815;165,7841;137,7871;90,7937;50,8063;47,8153;86,8285;132,8349;162,8377;193,8401;223,8421;258,8439;298,8457;435,8503;473,8513;511,8523;549,8533;589,8543;629,8553;704,8575;826,8643;861,8737;823,8831;676,8897;641,8901;1100,8903;1146,8767;1152,8679;1140,8595;1067,8463;991,8395;864,8331;786,8309;728,8295;517,8241;476,8229;440,8215;338,8111;338,8085;409,7969;505,7939;545,7937;1048,7921;1025,7887;1000,7857;890,7775;754,7725;677,7711" o:connectangles="0,0,0,0,0,0,0,0,0,0,0,0,0,0,0,0,0,0,0,0,0,0,0,0,0,0,0,0,0,0,0,0,0,0,0,0,0,0,0,0,0,0,0,0,0,0,0,0,0,0,0,0,0,0"/>
                  </v:shape>
                  <v:shape id="Freeform 152" o:spid="_x0000_s1035" style="position:absolute;left:6422;top:7703;width:1152;height:1432;visibility:visible;mso-wrap-style:square;v-text-anchor:top" coordsize="1152,14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" path="m1058,234r-513,l564,236r18,l620,240r22,4l665,248r18,6l738,282r53,62l813,420r2,22l1106,428r-5,-64l1082,288r-23,-52l1058,234xe" fillcolor="#f4f4f4" stroked="f">
                    <v:path arrowok="t" o:connecttype="custom" o:connectlocs="1058,7937;545,7937;564,7939;582,7939;620,7943;642,7947;665,7951;683,7957;738,7985;791,8047;813,8123;815,8145;1106,8131;1101,8067;1082,7991;1059,7939;1058,7937" o:connectangles="0,0,0,0,0,0,0,0,0,0,0,0,0,0,0,0,0"/>
                  </v:shape>
                  <v:shape id="Freeform 153" o:spid="_x0000_s1036" style="position:absolute;left:6422;top:7703;width:1152;height:1432;visibility:visible;mso-wrap-style:square;v-text-anchor:top" coordsize="1152,14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" path="m555,l537,2r39,l555,xe" fillcolor="#f4f4f4" stroked="f">
                    <v:path arrowok="t" o:connecttype="custom" o:connectlocs="555,7703;537,7705;576,7705;555,7703" o:connectangles="0,0,0,0"/>
                  </v:shape>
                </v:group>
                <v:group id="Group 154" o:spid="_x0000_s1037" style="position:absolute;left:8007;top:7989;width:301;height:1116" coordorigin="8007,7989" coordsize="301,11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">
                  <v:shape id="Freeform 155" o:spid="_x0000_s1038" style="position:absolute;left:8007;top:7989;width:301;height:1116;visibility:visible;mso-wrap-style:square;v-text-anchor:top" coordsize="301,11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" path="m301,l,,,1115r301,l301,xe" fillcolor="#f4f4f4" stroked="f">
                    <v:path arrowok="t" o:connecttype="custom" o:connectlocs="301,7989;0,7989;0,9104;301,9104;301,7989" o:connectangles="0,0,0,0,0"/>
                  </v:shape>
                </v:group>
                <v:group id="Group 156" o:spid="_x0000_s1039" style="position:absolute;left:7597;top:7735;width:1122;height:253" coordorigin="7597,7735" coordsize="1122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">
                  <v:shape id="Freeform 157" o:spid="_x0000_s1040" style="position:absolute;left:7597;top:7735;width:1122;height:253;visibility:visible;mso-wrap-style:square;v-text-anchor:top" coordsize="1122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" path="m1122,l,,,254r1122,l1122,xe" fillcolor="#f4f4f4" stroked="f">
                    <v:path arrowok="t" o:connecttype="custom" o:connectlocs="1122,7735;0,7735;0,7989;1122,7989;1122,7735" o:connectangles="0,0,0,0,0"/>
                  </v:shape>
                </v:group>
              </v:group>
              <v:group id="Group 158" o:spid="_x0000_s1041" style="position:absolute;left:10022;top:7735;width:1091;height:1369" coordorigin="10022,7735" coordsize="1091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">
                <v:shape id="Freeform 159" o:spid="_x0000_s1042" style="position:absolute;left:10022;top:7735;width:1091;height:1369;visibility:visible;mso-wrap-style:square;v-text-anchor:top" coordsize="1091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" path="m618,l,,,1369r301,l301,879r325,-1l691,875r60,-9l825,846r71,-35l960,764r42,-44l1044,654r4,-9l301,645r,-411l1049,234r-4,-8l1001,159,957,111,893,65,835,37,765,15,705,5,641,1,618,xe" fillcolor="#f4f4f4" stroked="f">
                  <v:path arrowok="t" o:connecttype="custom" o:connectlocs="618,7735;0,7735;0,9104;301,9104;301,8614;626,8613;691,8610;751,8601;825,8581;896,8546;960,8499;1002,8455;1044,8389;1048,8380;301,8380;301,7969;1049,7969;1045,7961;1001,7894;957,7846;893,7800;835,7772;765,7750;705,7740;641,7736;618,7735" o:connectangles="0,0,0,0,0,0,0,0,0,0,0,0,0,0,0,0,0,0,0,0,0,0,0,0,0,0"/>
                </v:shape>
                <v:shape id="Freeform 160" o:spid="_x0000_s1043" style="position:absolute;left:10022;top:7735;width:1091;height:1369;visibility:visible;mso-wrap-style:square;v-text-anchor:top" coordsize="1091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" path="m1049,234r-748,l551,234r18,1l629,242r61,15l743,289r37,50l798,408r1,52l797,480r-25,75l714,611r-72,24l576,643r-41,2l1048,645r25,-69l1088,498r3,-61l1091,419r-9,-75l1067,282r-14,-39l1049,234xe" fillcolor="#f4f4f4" stroked="f">
                  <v:path arrowok="t" o:connecttype="custom" o:connectlocs="1049,7969;301,7969;551,7969;569,7970;629,7977;690,7992;743,8024;780,8074;798,8143;799,8195;797,8215;772,8290;714,8346;642,8370;576,8378;535,8380;1048,8380;1073,8311;1088,8233;1091,8172;1091,8154;1082,8079;1067,8017;1053,7978;1049,7969" o:connectangles="0,0,0,0,0,0,0,0,0,0,0,0,0,0,0,0,0,0,0,0,0,0,0,0,0"/>
                </v:shape>
              </v:group>
              <v:group id="Group 161" o:spid="_x0000_s1044" style="position:absolute;left:8839;top:8851;width:1082;height:253" coordorigin="8839,8851" coordsize="1082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">
                <v:shape id="Freeform 162" o:spid="_x0000_s1045" style="position:absolute;left:8839;top:8851;width:1082;height:253;visibility:visible;mso-wrap-style:square;v-text-anchor:top" coordsize="1082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" path="m1083,253l,253,,,1083,r,253xe" fillcolor="#f4f4f4" stroked="f">
                  <v:path arrowok="t" o:connecttype="custom" o:connectlocs="1083,9104;0,9104;0,8851;1083,8851;1083,9104" o:connectangles="0,0,0,0,0"/>
                </v:shape>
              </v:group>
              <v:group id="Group 163" o:spid="_x0000_s1046" style="position:absolute;left:8839;top:8293;width:770;height:253" coordorigin="8839,8293" coordsize="770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">
                <v:shape id="Freeform 164" o:spid="_x0000_s1047" style="position:absolute;left:8839;top:8293;width:770;height:253;visibility:visible;mso-wrap-style:square;v-text-anchor:top" coordsize="770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" path="m771,253l,253,,,771,r,253xe" fillcolor="#f4f4f4" stroked="f">
                  <v:path arrowok="t" o:connecttype="custom" o:connectlocs="771,8546;0,8546;0,8293;771,8293;771,8546" o:connectangles="0,0,0,0,0"/>
                </v:shape>
              </v:group>
              <v:group id="Group 165" o:spid="_x0000_s1048" style="position:absolute;left:8839;top:7734;width:550;height:253" coordorigin="8839,7734" coordsize="550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">
                <v:shape id="Freeform 166" o:spid="_x0000_s1049" style="position:absolute;left:8839;top:7734;width:550;height:253;visibility:visible;mso-wrap-style:square;v-text-anchor:top" coordsize="550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" path="m551,254l,254,,,551,r,254xe" fillcolor="#f4f4f4" stroked="f">
                  <v:path arrowok="t" o:connecttype="custom" o:connectlocs="551,7988;0,7988;0,7734;551,7734;551,7988" o:connectangles="0,0,0,0,0"/>
                </v:shape>
              </v:group>
              <w10:wrap anchory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3953D" w14:textId="77777777" w:rsidR="00A80F95" w:rsidRPr="00D30AF6" w:rsidRDefault="00303913" w:rsidP="00D30AF6">
    <w:pPr>
      <w:rPr>
        <w:rFonts w:ascii="Raleway" w:eastAsia="Cambria-Bold" w:hAnsi="Raleway" w:cs="David"/>
        <w:color w:val="000000"/>
        <w:sz w:val="20"/>
        <w:szCs w:val="20"/>
      </w:rPr>
    </w:pPr>
    <w:r w:rsidRPr="00D30AF6">
      <w:rPr>
        <w:rFonts w:ascii="Raleway" w:hAnsi="Raleway"/>
        <w:noProof/>
        <w:sz w:val="20"/>
        <w:szCs w:val="20"/>
        <w:lang w:eastAsia="en-IN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224DC21B" wp14:editId="710637A2">
              <wp:simplePos x="0" y="0"/>
              <wp:positionH relativeFrom="page">
                <wp:posOffset>0</wp:posOffset>
              </wp:positionH>
              <wp:positionV relativeFrom="page">
                <wp:posOffset>54429</wp:posOffset>
              </wp:positionV>
              <wp:extent cx="7571105" cy="1239980"/>
              <wp:effectExtent l="0" t="0" r="0" b="0"/>
              <wp:wrapNone/>
              <wp:docPr id="109" name="Group 1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1239980"/>
                        <a:chOff x="0" y="-206531"/>
                        <a:chExt cx="7573010" cy="1238205"/>
                      </a:xfrm>
                    </wpg:grpSpPr>
                    <wpg:grpSp>
                      <wpg:cNvPr id="110" name="Group 110"/>
                      <wpg:cNvGrpSpPr>
                        <a:grpSpLocks/>
                      </wpg:cNvGrpSpPr>
                      <wpg:grpSpPr bwMode="auto">
                        <a:xfrm>
                          <a:off x="0" y="949124"/>
                          <a:ext cx="7573010" cy="82550"/>
                          <a:chOff x="-10" y="2374"/>
                          <a:chExt cx="11926" cy="130"/>
                        </a:xfrm>
                      </wpg:grpSpPr>
                      <wpg:grpSp>
                        <wpg:cNvPr id="111" name="Group 111"/>
                        <wpg:cNvGrpSpPr>
                          <a:grpSpLocks/>
                        </wpg:cNvGrpSpPr>
                        <wpg:grpSpPr bwMode="auto">
                          <a:xfrm>
                            <a:off x="0" y="2384"/>
                            <a:ext cx="3962" cy="110"/>
                            <a:chOff x="0" y="2384"/>
                            <a:chExt cx="3962" cy="110"/>
                          </a:xfrm>
                        </wpg:grpSpPr>
                        <wps:wsp>
                          <wps:cNvPr id="112" name="Freeform 112"/>
                          <wps:cNvSpPr>
                            <a:spLocks/>
                          </wps:cNvSpPr>
                          <wps:spPr bwMode="auto">
                            <a:xfrm>
                              <a:off x="0" y="2384"/>
                              <a:ext cx="3962" cy="110"/>
                            </a:xfrm>
                            <a:custGeom>
                              <a:avLst/>
                              <a:gdLst>
                                <a:gd name="T0" fmla="*/ 3962 w 3962"/>
                                <a:gd name="T1" fmla="+- 0 2384 2384"/>
                                <a:gd name="T2" fmla="*/ 2384 h 110"/>
                                <a:gd name="T3" fmla="*/ 0 w 3962"/>
                                <a:gd name="T4" fmla="+- 0 2384 2384"/>
                                <a:gd name="T5" fmla="*/ 2384 h 110"/>
                                <a:gd name="T6" fmla="*/ 0 w 3962"/>
                                <a:gd name="T7" fmla="+- 0 2494 2384"/>
                                <a:gd name="T8" fmla="*/ 2494 h 110"/>
                                <a:gd name="T9" fmla="*/ 3889 w 3962"/>
                                <a:gd name="T10" fmla="+- 0 2494 2384"/>
                                <a:gd name="T11" fmla="*/ 2494 h 110"/>
                                <a:gd name="T12" fmla="*/ 3962 w 3962"/>
                                <a:gd name="T13" fmla="+- 0 2384 2384"/>
                                <a:gd name="T14" fmla="*/ 2384 h 110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</a:cxnLst>
                              <a:rect l="0" t="0" r="r" b="b"/>
                              <a:pathLst>
                                <a:path w="3962" h="110">
                                  <a:moveTo>
                                    <a:pt x="396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10"/>
                                  </a:lnTo>
                                  <a:lnTo>
                                    <a:pt x="3889" y="110"/>
                                  </a:lnTo>
                                  <a:lnTo>
                                    <a:pt x="39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C2C2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" name="Group 113"/>
                        <wpg:cNvGrpSpPr>
                          <a:grpSpLocks/>
                        </wpg:cNvGrpSpPr>
                        <wpg:grpSpPr bwMode="auto">
                          <a:xfrm>
                            <a:off x="4007" y="2384"/>
                            <a:ext cx="7899" cy="110"/>
                            <a:chOff x="4007" y="2384"/>
                            <a:chExt cx="7899" cy="110"/>
                          </a:xfrm>
                        </wpg:grpSpPr>
                        <wps:wsp>
                          <wps:cNvPr id="114" name="Freeform 114"/>
                          <wps:cNvSpPr>
                            <a:spLocks/>
                          </wps:cNvSpPr>
                          <wps:spPr bwMode="auto">
                            <a:xfrm>
                              <a:off x="4007" y="2384"/>
                              <a:ext cx="7899" cy="110"/>
                            </a:xfrm>
                            <a:custGeom>
                              <a:avLst/>
                              <a:gdLst>
                                <a:gd name="T0" fmla="+- 0 11906 4007"/>
                                <a:gd name="T1" fmla="*/ T0 w 7899"/>
                                <a:gd name="T2" fmla="+- 0 2384 2384"/>
                                <a:gd name="T3" fmla="*/ 2384 h 110"/>
                                <a:gd name="T4" fmla="+- 0 4080 4007"/>
                                <a:gd name="T5" fmla="*/ T4 w 7899"/>
                                <a:gd name="T6" fmla="+- 0 2384 2384"/>
                                <a:gd name="T7" fmla="*/ 2384 h 110"/>
                                <a:gd name="T8" fmla="+- 0 4007 4007"/>
                                <a:gd name="T9" fmla="*/ T8 w 7899"/>
                                <a:gd name="T10" fmla="+- 0 2494 2384"/>
                                <a:gd name="T11" fmla="*/ 2494 h 110"/>
                                <a:gd name="T12" fmla="+- 0 11906 4007"/>
                                <a:gd name="T13" fmla="*/ T12 w 7899"/>
                                <a:gd name="T14" fmla="+- 0 2494 2384"/>
                                <a:gd name="T15" fmla="*/ 2494 h 110"/>
                                <a:gd name="T16" fmla="+- 0 11906 4007"/>
                                <a:gd name="T17" fmla="*/ T16 w 7899"/>
                                <a:gd name="T18" fmla="+- 0 2384 2384"/>
                                <a:gd name="T19" fmla="*/ 2384 h 1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899" h="110">
                                  <a:moveTo>
                                    <a:pt x="7899" y="0"/>
                                  </a:moveTo>
                                  <a:lnTo>
                                    <a:pt x="73" y="0"/>
                                  </a:lnTo>
                                  <a:lnTo>
                                    <a:pt x="0" y="110"/>
                                  </a:lnTo>
                                  <a:lnTo>
                                    <a:pt x="7899" y="110"/>
                                  </a:lnTo>
                                  <a:lnTo>
                                    <a:pt x="7899" y="0"/>
                                  </a:lnTo>
                                </a:path>
                              </a:pathLst>
                            </a:custGeom>
                            <a:solidFill>
                              <a:srgbClr val="2163A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s:wsp>
                      <wps:cNvPr id="115" name="Text Box 115"/>
                      <wps:cNvSpPr txBox="1"/>
                      <wps:spPr>
                        <a:xfrm>
                          <a:off x="4767012" y="-206531"/>
                          <a:ext cx="2187988" cy="10000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C1DE88" w14:textId="77777777" w:rsidR="007F557A" w:rsidRDefault="00A80F95" w:rsidP="007F557A">
                            <w:pPr>
                              <w:pStyle w:val="NoSpacing"/>
                              <w:jc w:val="right"/>
                            </w:pPr>
                            <w:r w:rsidRPr="007F557A">
                              <w:t xml:space="preserve">No. </w:t>
                            </w:r>
                            <w:r w:rsidR="0028471D">
                              <w:t>27A</w:t>
                            </w:r>
                            <w:r w:rsidRPr="007F557A">
                              <w:t xml:space="preserve">, </w:t>
                            </w:r>
                            <w:r w:rsidR="0028471D">
                              <w:t>Pa</w:t>
                            </w:r>
                            <w:r w:rsidR="00FE78F3">
                              <w:t>tel</w:t>
                            </w:r>
                            <w:r w:rsidR="00303913">
                              <w:t xml:space="preserve"> </w:t>
                            </w:r>
                            <w:r w:rsidR="00FE78F3">
                              <w:t>Ram</w:t>
                            </w:r>
                            <w:r w:rsidR="00303913">
                              <w:t xml:space="preserve"> Reddy Rd</w:t>
                            </w:r>
                            <w:r w:rsidR="007F557A">
                              <w:t>,</w:t>
                            </w:r>
                          </w:p>
                          <w:p w14:paraId="358309EF" w14:textId="77777777" w:rsidR="007F557A" w:rsidRDefault="00303913" w:rsidP="007F557A">
                            <w:pPr>
                              <w:pStyle w:val="NoSpacing"/>
                              <w:jc w:val="right"/>
                            </w:pPr>
                            <w:r>
                              <w:t>KR Colony</w:t>
                            </w:r>
                            <w:r w:rsidR="00C2397A">
                              <w:t>,</w:t>
                            </w:r>
                            <w:r w:rsidR="00A80F95" w:rsidRPr="007F557A">
                              <w:t xml:space="preserve"> </w:t>
                            </w:r>
                            <w:r w:rsidR="00A80F95" w:rsidRPr="007F557A">
                              <w:rPr>
                                <w:spacing w:val="2"/>
                              </w:rPr>
                              <w:t>D</w:t>
                            </w:r>
                            <w:r w:rsidR="00A80F95" w:rsidRPr="007F557A">
                              <w:t xml:space="preserve">omlur </w:t>
                            </w:r>
                            <w:r w:rsidR="00A80F95" w:rsidRPr="007F557A">
                              <w:rPr>
                                <w:spacing w:val="4"/>
                              </w:rPr>
                              <w:t>L</w:t>
                            </w:r>
                            <w:r w:rsidR="00A80F95" w:rsidRPr="007F557A">
                              <w:rPr>
                                <w:spacing w:val="-6"/>
                              </w:rPr>
                              <w:t>a</w:t>
                            </w:r>
                            <w:r w:rsidR="007F557A">
                              <w:t>yout,</w:t>
                            </w:r>
                          </w:p>
                          <w:p w14:paraId="7F20D955" w14:textId="77777777" w:rsidR="00A80F95" w:rsidRPr="007F557A" w:rsidRDefault="00A80F95" w:rsidP="007F557A">
                            <w:pPr>
                              <w:pStyle w:val="NoSpacing"/>
                              <w:jc w:val="right"/>
                            </w:pPr>
                            <w:r w:rsidRPr="007F557A">
                              <w:t>Bangalore</w:t>
                            </w:r>
                            <w:r w:rsidR="007F557A">
                              <w:t xml:space="preserve"> </w:t>
                            </w:r>
                            <w:r w:rsidRPr="007F557A">
                              <w:t>-</w:t>
                            </w:r>
                            <w:r w:rsidR="007F557A">
                              <w:t xml:space="preserve"> </w:t>
                            </w:r>
                            <w:r w:rsidRPr="007F557A">
                              <w:t>560</w:t>
                            </w:r>
                            <w:r w:rsidRPr="007F557A">
                              <w:rPr>
                                <w:spacing w:val="-13"/>
                              </w:rPr>
                              <w:t>0</w:t>
                            </w:r>
                            <w:r w:rsidRPr="007F557A">
                              <w:t>71</w:t>
                            </w:r>
                          </w:p>
                          <w:p w14:paraId="2A3E84F8" w14:textId="788AE706" w:rsidR="00A80F95" w:rsidRPr="007F557A" w:rsidRDefault="00A80F95" w:rsidP="007F557A">
                            <w:pPr>
                              <w:pStyle w:val="NoSpacing"/>
                              <w:jc w:val="right"/>
                            </w:pPr>
                            <w:r w:rsidRPr="007F557A">
                              <w:t xml:space="preserve">Ph: </w:t>
                            </w:r>
                            <w:r w:rsidR="00D55BAF">
                              <w:t>1800-425-4589</w:t>
                            </w:r>
                            <w:r w:rsidR="00D55BAF">
                              <w:br/>
                              <w:t>+91-9538855825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16" name="Group 116"/>
                      <wpg:cNvGrpSpPr/>
                      <wpg:grpSpPr>
                        <a:xfrm>
                          <a:off x="462990" y="115747"/>
                          <a:ext cx="2391002" cy="837490"/>
                          <a:chOff x="2" y="0"/>
                          <a:chExt cx="2391078" cy="838271"/>
                        </a:xfrm>
                      </wpg:grpSpPr>
                      <wps:wsp>
                        <wps:cNvPr id="118" name="Text Box 118"/>
                        <wps:cNvSpPr txBox="1"/>
                        <wps:spPr>
                          <a:xfrm>
                            <a:off x="2" y="428072"/>
                            <a:ext cx="2391078" cy="41019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575D7F" w14:textId="77777777" w:rsidR="00A80F95" w:rsidRPr="0046679A" w:rsidRDefault="0046679A" w:rsidP="00C81A7A">
                              <w:pPr>
                                <w:rPr>
                                  <w:rFonts w:ascii="Raleway" w:eastAsia="Walkway Expand Bold" w:hAnsi="Raleway" w:cs="Walkway Expand Bold"/>
                                  <w:spacing w:val="20"/>
                                  <w:w w:val="96"/>
                                  <w:sz w:val="28"/>
                                  <w:szCs w:val="27"/>
                                </w:rPr>
                              </w:pPr>
                              <w:r>
                                <w:rPr>
                                  <w:rFonts w:ascii="Raleway Medium" w:eastAsia="Walkway Expand Bold" w:hAnsi="Raleway Medium" w:cs="Walkway Expand Bold"/>
                                  <w:color w:val="2D2D2C"/>
                                  <w:spacing w:val="20"/>
                                  <w:sz w:val="28"/>
                                  <w:szCs w:val="27"/>
                                </w:rPr>
                                <w:t xml:space="preserve"> </w:t>
                              </w:r>
                              <w:r w:rsidR="00A80F95" w:rsidRPr="0046679A">
                                <w:rPr>
                                  <w:rFonts w:ascii="Raleway" w:eastAsia="Walkway Expand Bold" w:hAnsi="Raleway" w:cs="Walkway Expand Bold"/>
                                  <w:color w:val="2D2D2C"/>
                                  <w:spacing w:val="20"/>
                                  <w:w w:val="96"/>
                                  <w:sz w:val="28"/>
                                  <w:szCs w:val="27"/>
                                </w:rPr>
                                <w:t>TRULY A STEP AHEAD</w:t>
                              </w:r>
                            </w:p>
                            <w:p w14:paraId="2DAAAA87" w14:textId="77777777" w:rsidR="00A80F95" w:rsidRPr="0046679A" w:rsidRDefault="00A80F95" w:rsidP="00A80F95">
                              <w:pPr>
                                <w:widowControl w:val="0"/>
                                <w:spacing w:before="41" w:line="288" w:lineRule="exact"/>
                                <w:ind w:left="102" w:right="185"/>
                                <w:rPr>
                                  <w:rFonts w:ascii="Nexa Light" w:eastAsia="Nexa Light" w:hAnsi="Nexa Light" w:cs="Times New Roman"/>
                                  <w:color w:val="231F20"/>
                                  <w:spacing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05" name="Group 205"/>
                        <wpg:cNvGrpSpPr>
                          <a:grpSpLocks/>
                        </wpg:cNvGrpSpPr>
                        <wpg:grpSpPr bwMode="auto">
                          <a:xfrm>
                            <a:off x="163773" y="0"/>
                            <a:ext cx="1978660" cy="480695"/>
                            <a:chOff x="715" y="-794"/>
                            <a:chExt cx="3116" cy="757"/>
                          </a:xfrm>
                        </wpg:grpSpPr>
                        <wpg:grpSp>
                          <wpg:cNvPr id="209" name="Group 117"/>
                          <wpg:cNvGrpSpPr>
                            <a:grpSpLocks/>
                          </wpg:cNvGrpSpPr>
                          <wpg:grpSpPr bwMode="auto">
                            <a:xfrm>
                              <a:off x="725" y="-767"/>
                              <a:ext cx="689" cy="705"/>
                              <a:chOff x="725" y="-767"/>
                              <a:chExt cx="689" cy="705"/>
                            </a:xfrm>
                          </wpg:grpSpPr>
                          <wps:wsp>
                            <wps:cNvPr id="210" name="Freeform 118"/>
                            <wps:cNvSpPr>
                              <a:spLocks/>
                            </wps:cNvSpPr>
                            <wps:spPr bwMode="auto">
                              <a:xfrm>
                                <a:off x="725" y="-767"/>
                                <a:ext cx="689" cy="705"/>
                              </a:xfrm>
                              <a:custGeom>
                                <a:avLst/>
                                <a:gdLst>
                                  <a:gd name="T0" fmla="+- 0 1151 725"/>
                                  <a:gd name="T1" fmla="*/ T0 w 689"/>
                                  <a:gd name="T2" fmla="+- 0 -767 -767"/>
                                  <a:gd name="T3" fmla="*/ -767 h 705"/>
                                  <a:gd name="T4" fmla="+- 0 992 725"/>
                                  <a:gd name="T5" fmla="*/ T4 w 689"/>
                                  <a:gd name="T6" fmla="+- 0 -767 -767"/>
                                  <a:gd name="T7" fmla="*/ -767 h 705"/>
                                  <a:gd name="T8" fmla="+- 0 725 725"/>
                                  <a:gd name="T9" fmla="*/ T8 w 689"/>
                                  <a:gd name="T10" fmla="+- 0 -63 -767"/>
                                  <a:gd name="T11" fmla="*/ -63 h 705"/>
                                  <a:gd name="T12" fmla="+- 0 881 725"/>
                                  <a:gd name="T13" fmla="*/ T12 w 689"/>
                                  <a:gd name="T14" fmla="+- 0 -63 -767"/>
                                  <a:gd name="T15" fmla="*/ -63 h 705"/>
                                  <a:gd name="T16" fmla="+- 0 936 725"/>
                                  <a:gd name="T17" fmla="*/ T16 w 689"/>
                                  <a:gd name="T18" fmla="+- 0 -220 -767"/>
                                  <a:gd name="T19" fmla="*/ -220 h 705"/>
                                  <a:gd name="T20" fmla="+- 0 1355 725"/>
                                  <a:gd name="T21" fmla="*/ T20 w 689"/>
                                  <a:gd name="T22" fmla="+- 0 -220 -767"/>
                                  <a:gd name="T23" fmla="*/ -220 h 705"/>
                                  <a:gd name="T24" fmla="+- 0 1312 725"/>
                                  <a:gd name="T25" fmla="*/ T24 w 689"/>
                                  <a:gd name="T26" fmla="+- 0 -335 -767"/>
                                  <a:gd name="T27" fmla="*/ -335 h 705"/>
                                  <a:gd name="T28" fmla="+- 0 977 725"/>
                                  <a:gd name="T29" fmla="*/ T28 w 689"/>
                                  <a:gd name="T30" fmla="+- 0 -335 -767"/>
                                  <a:gd name="T31" fmla="*/ -335 h 705"/>
                                  <a:gd name="T32" fmla="+- 0 1069 725"/>
                                  <a:gd name="T33" fmla="*/ T32 w 689"/>
                                  <a:gd name="T34" fmla="+- 0 -594 -767"/>
                                  <a:gd name="T35" fmla="*/ -594 h 705"/>
                                  <a:gd name="T36" fmla="+- 0 1215 725"/>
                                  <a:gd name="T37" fmla="*/ T36 w 689"/>
                                  <a:gd name="T38" fmla="+- 0 -594 -767"/>
                                  <a:gd name="T39" fmla="*/ -594 h 705"/>
                                  <a:gd name="T40" fmla="+- 0 1151 725"/>
                                  <a:gd name="T41" fmla="*/ T40 w 689"/>
                                  <a:gd name="T42" fmla="+- 0 -767 -767"/>
                                  <a:gd name="T43" fmla="*/ -767 h 705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</a:cxnLst>
                                <a:rect l="0" t="0" r="r" b="b"/>
                                <a:pathLst>
                                  <a:path w="689" h="705">
                                    <a:moveTo>
                                      <a:pt x="426" y="0"/>
                                    </a:moveTo>
                                    <a:lnTo>
                                      <a:pt x="267" y="0"/>
                                    </a:lnTo>
                                    <a:lnTo>
                                      <a:pt x="0" y="704"/>
                                    </a:lnTo>
                                    <a:lnTo>
                                      <a:pt x="156" y="704"/>
                                    </a:lnTo>
                                    <a:lnTo>
                                      <a:pt x="211" y="547"/>
                                    </a:lnTo>
                                    <a:lnTo>
                                      <a:pt x="630" y="547"/>
                                    </a:lnTo>
                                    <a:lnTo>
                                      <a:pt x="587" y="432"/>
                                    </a:lnTo>
                                    <a:lnTo>
                                      <a:pt x="252" y="432"/>
                                    </a:lnTo>
                                    <a:lnTo>
                                      <a:pt x="344" y="173"/>
                                    </a:lnTo>
                                    <a:lnTo>
                                      <a:pt x="490" y="173"/>
                                    </a:lnTo>
                                    <a:lnTo>
                                      <a:pt x="42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2C2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" name="Freeform 119"/>
                            <wps:cNvSpPr>
                              <a:spLocks/>
                            </wps:cNvSpPr>
                            <wps:spPr bwMode="auto">
                              <a:xfrm>
                                <a:off x="725" y="-767"/>
                                <a:ext cx="689" cy="705"/>
                              </a:xfrm>
                              <a:custGeom>
                                <a:avLst/>
                                <a:gdLst>
                                  <a:gd name="T0" fmla="+- 0 1355 725"/>
                                  <a:gd name="T1" fmla="*/ T0 w 689"/>
                                  <a:gd name="T2" fmla="+- 0 -220 -767"/>
                                  <a:gd name="T3" fmla="*/ -220 h 705"/>
                                  <a:gd name="T4" fmla="+- 0 1200 725"/>
                                  <a:gd name="T5" fmla="*/ T4 w 689"/>
                                  <a:gd name="T6" fmla="+- 0 -220 -767"/>
                                  <a:gd name="T7" fmla="*/ -220 h 705"/>
                                  <a:gd name="T8" fmla="+- 0 1253 725"/>
                                  <a:gd name="T9" fmla="*/ T8 w 689"/>
                                  <a:gd name="T10" fmla="+- 0 -63 -767"/>
                                  <a:gd name="T11" fmla="*/ -63 h 705"/>
                                  <a:gd name="T12" fmla="+- 0 1414 725"/>
                                  <a:gd name="T13" fmla="*/ T12 w 689"/>
                                  <a:gd name="T14" fmla="+- 0 -63 -767"/>
                                  <a:gd name="T15" fmla="*/ -63 h 705"/>
                                  <a:gd name="T16" fmla="+- 0 1355 725"/>
                                  <a:gd name="T17" fmla="*/ T16 w 689"/>
                                  <a:gd name="T18" fmla="+- 0 -220 -767"/>
                                  <a:gd name="T19" fmla="*/ -220 h 705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689" h="705">
                                    <a:moveTo>
                                      <a:pt x="630" y="547"/>
                                    </a:moveTo>
                                    <a:lnTo>
                                      <a:pt x="475" y="547"/>
                                    </a:lnTo>
                                    <a:lnTo>
                                      <a:pt x="528" y="704"/>
                                    </a:lnTo>
                                    <a:lnTo>
                                      <a:pt x="689" y="704"/>
                                    </a:lnTo>
                                    <a:lnTo>
                                      <a:pt x="630" y="54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2C2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" name="Freeform 120"/>
                            <wps:cNvSpPr>
                              <a:spLocks/>
                            </wps:cNvSpPr>
                            <wps:spPr bwMode="auto">
                              <a:xfrm>
                                <a:off x="725" y="-767"/>
                                <a:ext cx="689" cy="705"/>
                              </a:xfrm>
                              <a:custGeom>
                                <a:avLst/>
                                <a:gdLst>
                                  <a:gd name="T0" fmla="+- 0 1215 725"/>
                                  <a:gd name="T1" fmla="*/ T0 w 689"/>
                                  <a:gd name="T2" fmla="+- 0 -594 -767"/>
                                  <a:gd name="T3" fmla="*/ -594 h 705"/>
                                  <a:gd name="T4" fmla="+- 0 1071 725"/>
                                  <a:gd name="T5" fmla="*/ T4 w 689"/>
                                  <a:gd name="T6" fmla="+- 0 -594 -767"/>
                                  <a:gd name="T7" fmla="*/ -594 h 705"/>
                                  <a:gd name="T8" fmla="+- 0 1159 725"/>
                                  <a:gd name="T9" fmla="*/ T8 w 689"/>
                                  <a:gd name="T10" fmla="+- 0 -335 -767"/>
                                  <a:gd name="T11" fmla="*/ -335 h 705"/>
                                  <a:gd name="T12" fmla="+- 0 1312 725"/>
                                  <a:gd name="T13" fmla="*/ T12 w 689"/>
                                  <a:gd name="T14" fmla="+- 0 -335 -767"/>
                                  <a:gd name="T15" fmla="*/ -335 h 705"/>
                                  <a:gd name="T16" fmla="+- 0 1215 725"/>
                                  <a:gd name="T17" fmla="*/ T16 w 689"/>
                                  <a:gd name="T18" fmla="+- 0 -594 -767"/>
                                  <a:gd name="T19" fmla="*/ -594 h 705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689" h="705">
                                    <a:moveTo>
                                      <a:pt x="490" y="173"/>
                                    </a:moveTo>
                                    <a:lnTo>
                                      <a:pt x="346" y="173"/>
                                    </a:lnTo>
                                    <a:lnTo>
                                      <a:pt x="434" y="432"/>
                                    </a:lnTo>
                                    <a:lnTo>
                                      <a:pt x="587" y="432"/>
                                    </a:lnTo>
                                    <a:lnTo>
                                      <a:pt x="490" y="17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2C2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3" name="Group 121"/>
                          <wpg:cNvGrpSpPr>
                            <a:grpSpLocks/>
                          </wpg:cNvGrpSpPr>
                          <wpg:grpSpPr bwMode="auto">
                            <a:xfrm>
                              <a:off x="1406" y="-784"/>
                              <a:ext cx="593" cy="737"/>
                              <a:chOff x="1406" y="-784"/>
                              <a:chExt cx="593" cy="737"/>
                            </a:xfrm>
                          </wpg:grpSpPr>
                          <wps:wsp>
                            <wps:cNvPr id="214" name="Freeform 122"/>
                            <wps:cNvSpPr>
                              <a:spLocks/>
                            </wps:cNvSpPr>
                            <wps:spPr bwMode="auto">
                              <a:xfrm>
                                <a:off x="1406" y="-784"/>
                                <a:ext cx="593" cy="737"/>
                              </a:xfrm>
                              <a:custGeom>
                                <a:avLst/>
                                <a:gdLst>
                                  <a:gd name="T0" fmla="+- 0 1556 1406"/>
                                  <a:gd name="T1" fmla="*/ T0 w 593"/>
                                  <a:gd name="T2" fmla="+- 0 -297 -784"/>
                                  <a:gd name="T3" fmla="*/ -297 h 737"/>
                                  <a:gd name="T4" fmla="+- 0 1406 1406"/>
                                  <a:gd name="T5" fmla="*/ T4 w 593"/>
                                  <a:gd name="T6" fmla="+- 0 -295 -784"/>
                                  <a:gd name="T7" fmla="*/ -295 h 737"/>
                                  <a:gd name="T8" fmla="+- 0 1407 1406"/>
                                  <a:gd name="T9" fmla="*/ T8 w 593"/>
                                  <a:gd name="T10" fmla="+- 0 -274 -784"/>
                                  <a:gd name="T11" fmla="*/ -274 h 737"/>
                                  <a:gd name="T12" fmla="+- 0 1409 1406"/>
                                  <a:gd name="T13" fmla="*/ T12 w 593"/>
                                  <a:gd name="T14" fmla="+- 0 -254 -784"/>
                                  <a:gd name="T15" fmla="*/ -254 h 737"/>
                                  <a:gd name="T16" fmla="+- 0 1433 1406"/>
                                  <a:gd name="T17" fmla="*/ T16 w 593"/>
                                  <a:gd name="T18" fmla="+- 0 -178 -784"/>
                                  <a:gd name="T19" fmla="*/ -178 h 737"/>
                                  <a:gd name="T20" fmla="+- 0 1483 1406"/>
                                  <a:gd name="T21" fmla="*/ T20 w 593"/>
                                  <a:gd name="T22" fmla="+- 0 -117 -784"/>
                                  <a:gd name="T23" fmla="*/ -117 h 737"/>
                                  <a:gd name="T24" fmla="+- 0 1546 1406"/>
                                  <a:gd name="T25" fmla="*/ T24 w 593"/>
                                  <a:gd name="T26" fmla="+- 0 -78 -784"/>
                                  <a:gd name="T27" fmla="*/ -78 h 737"/>
                                  <a:gd name="T28" fmla="+- 0 1611 1406"/>
                                  <a:gd name="T29" fmla="*/ T28 w 593"/>
                                  <a:gd name="T30" fmla="+- 0 -57 -784"/>
                                  <a:gd name="T31" fmla="*/ -57 h 737"/>
                                  <a:gd name="T32" fmla="+- 0 1690 1406"/>
                                  <a:gd name="T33" fmla="*/ T32 w 593"/>
                                  <a:gd name="T34" fmla="+- 0 -47 -784"/>
                                  <a:gd name="T35" fmla="*/ -47 h 737"/>
                                  <a:gd name="T36" fmla="+- 0 1712 1406"/>
                                  <a:gd name="T37" fmla="*/ T36 w 593"/>
                                  <a:gd name="T38" fmla="+- 0 -47 -784"/>
                                  <a:gd name="T39" fmla="*/ -47 h 737"/>
                                  <a:gd name="T40" fmla="+- 0 1731 1406"/>
                                  <a:gd name="T41" fmla="*/ T40 w 593"/>
                                  <a:gd name="T42" fmla="+- 0 -48 -784"/>
                                  <a:gd name="T43" fmla="*/ -48 h 737"/>
                                  <a:gd name="T44" fmla="+- 0 1808 1406"/>
                                  <a:gd name="T45" fmla="*/ T44 w 593"/>
                                  <a:gd name="T46" fmla="+- 0 -58 -784"/>
                                  <a:gd name="T47" fmla="*/ -58 h 737"/>
                                  <a:gd name="T48" fmla="+- 0 1868 1406"/>
                                  <a:gd name="T49" fmla="*/ T48 w 593"/>
                                  <a:gd name="T50" fmla="+- 0 -77 -784"/>
                                  <a:gd name="T51" fmla="*/ -77 h 737"/>
                                  <a:gd name="T52" fmla="+- 0 1937 1406"/>
                                  <a:gd name="T53" fmla="*/ T52 w 593"/>
                                  <a:gd name="T54" fmla="+- 0 -122 -784"/>
                                  <a:gd name="T55" fmla="*/ -122 h 737"/>
                                  <a:gd name="T56" fmla="+- 0 1972 1406"/>
                                  <a:gd name="T57" fmla="*/ T56 w 593"/>
                                  <a:gd name="T58" fmla="+- 0 -166 -784"/>
                                  <a:gd name="T59" fmla="*/ -166 h 737"/>
                                  <a:gd name="T60" fmla="+- 0 1706 1406"/>
                                  <a:gd name="T61" fmla="*/ T60 w 593"/>
                                  <a:gd name="T62" fmla="+- 0 -166 -784"/>
                                  <a:gd name="T63" fmla="*/ -166 h 737"/>
                                  <a:gd name="T64" fmla="+- 0 1688 1406"/>
                                  <a:gd name="T65" fmla="*/ T64 w 593"/>
                                  <a:gd name="T66" fmla="+- 0 -168 -784"/>
                                  <a:gd name="T67" fmla="*/ -168 h 737"/>
                                  <a:gd name="T68" fmla="+- 0 1612 1406"/>
                                  <a:gd name="T69" fmla="*/ T68 w 593"/>
                                  <a:gd name="T70" fmla="+- 0 -191 -784"/>
                                  <a:gd name="T71" fmla="*/ -191 h 737"/>
                                  <a:gd name="T72" fmla="+- 0 1568 1406"/>
                                  <a:gd name="T73" fmla="*/ T72 w 593"/>
                                  <a:gd name="T74" fmla="+- 0 -238 -784"/>
                                  <a:gd name="T75" fmla="*/ -238 h 737"/>
                                  <a:gd name="T76" fmla="+- 0 1557 1406"/>
                                  <a:gd name="T77" fmla="*/ T76 w 593"/>
                                  <a:gd name="T78" fmla="+- 0 -275 -784"/>
                                  <a:gd name="T79" fmla="*/ -275 h 737"/>
                                  <a:gd name="T80" fmla="+- 0 1556 1406"/>
                                  <a:gd name="T81" fmla="*/ T80 w 593"/>
                                  <a:gd name="T82" fmla="+- 0 -297 -784"/>
                                  <a:gd name="T83" fmla="*/ -297 h 737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  <a:cxn ang="0">
                                    <a:pos x="T73" y="T75"/>
                                  </a:cxn>
                                  <a:cxn ang="0">
                                    <a:pos x="T77" y="T79"/>
                                  </a:cxn>
                                  <a:cxn ang="0">
                                    <a:pos x="T81" y="T83"/>
                                  </a:cxn>
                                </a:cxnLst>
                                <a:rect l="0" t="0" r="r" b="b"/>
                                <a:pathLst>
                                  <a:path w="593" h="737">
                                    <a:moveTo>
                                      <a:pt x="150" y="487"/>
                                    </a:moveTo>
                                    <a:lnTo>
                                      <a:pt x="0" y="489"/>
                                    </a:lnTo>
                                    <a:lnTo>
                                      <a:pt x="1" y="510"/>
                                    </a:lnTo>
                                    <a:lnTo>
                                      <a:pt x="3" y="530"/>
                                    </a:lnTo>
                                    <a:lnTo>
                                      <a:pt x="27" y="606"/>
                                    </a:lnTo>
                                    <a:lnTo>
                                      <a:pt x="77" y="667"/>
                                    </a:lnTo>
                                    <a:lnTo>
                                      <a:pt x="140" y="706"/>
                                    </a:lnTo>
                                    <a:lnTo>
                                      <a:pt x="205" y="727"/>
                                    </a:lnTo>
                                    <a:lnTo>
                                      <a:pt x="284" y="737"/>
                                    </a:lnTo>
                                    <a:lnTo>
                                      <a:pt x="306" y="737"/>
                                    </a:lnTo>
                                    <a:lnTo>
                                      <a:pt x="325" y="736"/>
                                    </a:lnTo>
                                    <a:lnTo>
                                      <a:pt x="402" y="726"/>
                                    </a:lnTo>
                                    <a:lnTo>
                                      <a:pt x="462" y="707"/>
                                    </a:lnTo>
                                    <a:lnTo>
                                      <a:pt x="531" y="662"/>
                                    </a:lnTo>
                                    <a:lnTo>
                                      <a:pt x="566" y="618"/>
                                    </a:lnTo>
                                    <a:lnTo>
                                      <a:pt x="300" y="618"/>
                                    </a:lnTo>
                                    <a:lnTo>
                                      <a:pt x="282" y="616"/>
                                    </a:lnTo>
                                    <a:lnTo>
                                      <a:pt x="206" y="593"/>
                                    </a:lnTo>
                                    <a:lnTo>
                                      <a:pt x="162" y="546"/>
                                    </a:lnTo>
                                    <a:lnTo>
                                      <a:pt x="151" y="509"/>
                                    </a:lnTo>
                                    <a:lnTo>
                                      <a:pt x="150" y="48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" name="Freeform 123"/>
                            <wps:cNvSpPr>
                              <a:spLocks/>
                            </wps:cNvSpPr>
                            <wps:spPr bwMode="auto">
                              <a:xfrm>
                                <a:off x="1406" y="-784"/>
                                <a:ext cx="593" cy="737"/>
                              </a:xfrm>
                              <a:custGeom>
                                <a:avLst/>
                                <a:gdLst>
                                  <a:gd name="T0" fmla="+- 0 1681 1406"/>
                                  <a:gd name="T1" fmla="*/ T0 w 593"/>
                                  <a:gd name="T2" fmla="+- 0 -784 -784"/>
                                  <a:gd name="T3" fmla="*/ -784 h 737"/>
                                  <a:gd name="T4" fmla="+- 0 1605 1406"/>
                                  <a:gd name="T5" fmla="*/ T4 w 593"/>
                                  <a:gd name="T6" fmla="+- 0 -772 -784"/>
                                  <a:gd name="T7" fmla="*/ -772 h 737"/>
                                  <a:gd name="T8" fmla="+- 0 1544 1406"/>
                                  <a:gd name="T9" fmla="*/ T8 w 593"/>
                                  <a:gd name="T10" fmla="+- 0 -750 -784"/>
                                  <a:gd name="T11" fmla="*/ -750 h 737"/>
                                  <a:gd name="T12" fmla="+- 0 1483 1406"/>
                                  <a:gd name="T13" fmla="*/ T12 w 593"/>
                                  <a:gd name="T14" fmla="+- 0 -705 -784"/>
                                  <a:gd name="T15" fmla="*/ -705 h 737"/>
                                  <a:gd name="T16" fmla="+- 0 1445 1406"/>
                                  <a:gd name="T17" fmla="*/ T16 w 593"/>
                                  <a:gd name="T18" fmla="+- 0 -650 -784"/>
                                  <a:gd name="T19" fmla="*/ -650 h 737"/>
                                  <a:gd name="T20" fmla="+- 0 1430 1406"/>
                                  <a:gd name="T21" fmla="*/ T20 w 593"/>
                                  <a:gd name="T22" fmla="+- 0 -569 -784"/>
                                  <a:gd name="T23" fmla="*/ -569 h 737"/>
                                  <a:gd name="T24" fmla="+- 0 1431 1406"/>
                                  <a:gd name="T25" fmla="*/ T24 w 593"/>
                                  <a:gd name="T26" fmla="+- 0 -551 -784"/>
                                  <a:gd name="T27" fmla="*/ -551 h 737"/>
                                  <a:gd name="T28" fmla="+- 0 1457 1406"/>
                                  <a:gd name="T29" fmla="*/ T28 w 593"/>
                                  <a:gd name="T30" fmla="+- 0 -473 -784"/>
                                  <a:gd name="T31" fmla="*/ -473 h 737"/>
                                  <a:gd name="T32" fmla="+- 0 1500 1406"/>
                                  <a:gd name="T33" fmla="*/ T32 w 593"/>
                                  <a:gd name="T34" fmla="+- 0 -429 -784"/>
                                  <a:gd name="T35" fmla="*/ -429 h 737"/>
                                  <a:gd name="T36" fmla="+- 0 1571 1406"/>
                                  <a:gd name="T37" fmla="*/ T36 w 593"/>
                                  <a:gd name="T38" fmla="+- 0 -392 -784"/>
                                  <a:gd name="T39" fmla="*/ -392 h 737"/>
                                  <a:gd name="T40" fmla="+- 0 1666 1406"/>
                                  <a:gd name="T41" fmla="*/ T40 w 593"/>
                                  <a:gd name="T42" fmla="+- 0 -364 -784"/>
                                  <a:gd name="T43" fmla="*/ -364 h 737"/>
                                  <a:gd name="T44" fmla="+- 0 1727 1406"/>
                                  <a:gd name="T45" fmla="*/ T44 w 593"/>
                                  <a:gd name="T46" fmla="+- 0 -348 -784"/>
                                  <a:gd name="T47" fmla="*/ -348 h 737"/>
                                  <a:gd name="T48" fmla="+- 0 1747 1406"/>
                                  <a:gd name="T49" fmla="*/ T48 w 593"/>
                                  <a:gd name="T50" fmla="+- 0 -343 -784"/>
                                  <a:gd name="T51" fmla="*/ -343 h 737"/>
                                  <a:gd name="T52" fmla="+- 0 1819 1406"/>
                                  <a:gd name="T53" fmla="*/ T52 w 593"/>
                                  <a:gd name="T54" fmla="+- 0 -311 -784"/>
                                  <a:gd name="T55" fmla="*/ -311 h 737"/>
                                  <a:gd name="T56" fmla="+- 0 1847 1406"/>
                                  <a:gd name="T57" fmla="*/ T56 w 593"/>
                                  <a:gd name="T58" fmla="+- 0 -241 -784"/>
                                  <a:gd name="T59" fmla="*/ -241 h 737"/>
                                  <a:gd name="T60" fmla="+- 0 1847 1406"/>
                                  <a:gd name="T61" fmla="*/ T60 w 593"/>
                                  <a:gd name="T62" fmla="+- 0 -238 -784"/>
                                  <a:gd name="T63" fmla="*/ -238 h 737"/>
                                  <a:gd name="T64" fmla="+- 0 1811 1406"/>
                                  <a:gd name="T65" fmla="*/ T64 w 593"/>
                                  <a:gd name="T66" fmla="+- 0 -190 -784"/>
                                  <a:gd name="T67" fmla="*/ -190 h 737"/>
                                  <a:gd name="T68" fmla="+- 0 1747 1406"/>
                                  <a:gd name="T69" fmla="*/ T68 w 593"/>
                                  <a:gd name="T70" fmla="+- 0 -169 -784"/>
                                  <a:gd name="T71" fmla="*/ -169 h 737"/>
                                  <a:gd name="T72" fmla="+- 0 1706 1406"/>
                                  <a:gd name="T73" fmla="*/ T72 w 593"/>
                                  <a:gd name="T74" fmla="+- 0 -166 -784"/>
                                  <a:gd name="T75" fmla="*/ -166 h 737"/>
                                  <a:gd name="T76" fmla="+- 0 1972 1406"/>
                                  <a:gd name="T77" fmla="*/ T76 w 593"/>
                                  <a:gd name="T78" fmla="+- 0 -166 -784"/>
                                  <a:gd name="T79" fmla="*/ -166 h 737"/>
                                  <a:gd name="T80" fmla="+- 0 1996 1406"/>
                                  <a:gd name="T81" fmla="*/ T80 w 593"/>
                                  <a:gd name="T82" fmla="+- 0 -241 -784"/>
                                  <a:gd name="T83" fmla="*/ -241 h 737"/>
                                  <a:gd name="T84" fmla="+- 0 1999 1406"/>
                                  <a:gd name="T85" fmla="*/ T84 w 593"/>
                                  <a:gd name="T86" fmla="+- 0 -289 -784"/>
                                  <a:gd name="T87" fmla="*/ -289 h 737"/>
                                  <a:gd name="T88" fmla="+- 0 1996 1406"/>
                                  <a:gd name="T89" fmla="*/ T88 w 593"/>
                                  <a:gd name="T90" fmla="+- 0 -308 -784"/>
                                  <a:gd name="T91" fmla="*/ -308 h 737"/>
                                  <a:gd name="T92" fmla="+- 0 1964 1406"/>
                                  <a:gd name="T93" fmla="*/ T92 w 593"/>
                                  <a:gd name="T94" fmla="+- 0 -383 -784"/>
                                  <a:gd name="T95" fmla="*/ -383 h 737"/>
                                  <a:gd name="T96" fmla="+- 0 1902 1406"/>
                                  <a:gd name="T97" fmla="*/ T96 w 593"/>
                                  <a:gd name="T98" fmla="+- 0 -437 -784"/>
                                  <a:gd name="T99" fmla="*/ -437 h 737"/>
                                  <a:gd name="T100" fmla="+- 0 1825 1406"/>
                                  <a:gd name="T101" fmla="*/ T100 w 593"/>
                                  <a:gd name="T102" fmla="+- 0 -469 -784"/>
                                  <a:gd name="T103" fmla="*/ -469 h 737"/>
                                  <a:gd name="T104" fmla="+- 0 1790 1406"/>
                                  <a:gd name="T105" fmla="*/ T104 w 593"/>
                                  <a:gd name="T106" fmla="+- 0 -477 -784"/>
                                  <a:gd name="T107" fmla="*/ -477 h 737"/>
                                  <a:gd name="T108" fmla="+- 0 1674 1406"/>
                                  <a:gd name="T109" fmla="*/ T108 w 593"/>
                                  <a:gd name="T110" fmla="+- 0 -507 -784"/>
                                  <a:gd name="T111" fmla="*/ -507 h 737"/>
                                  <a:gd name="T112" fmla="+- 0 1603 1406"/>
                                  <a:gd name="T113" fmla="*/ T112 w 593"/>
                                  <a:gd name="T114" fmla="+- 0 -534 -784"/>
                                  <a:gd name="T115" fmla="*/ -534 h 737"/>
                                  <a:gd name="T116" fmla="+- 0 1580 1406"/>
                                  <a:gd name="T117" fmla="*/ T116 w 593"/>
                                  <a:gd name="T118" fmla="+- 0 -599 -784"/>
                                  <a:gd name="T119" fmla="*/ -599 h 737"/>
                                  <a:gd name="T120" fmla="+- 0 1583 1406"/>
                                  <a:gd name="T121" fmla="*/ T120 w 593"/>
                                  <a:gd name="T122" fmla="+- 0 -612 -784"/>
                                  <a:gd name="T123" fmla="*/ -612 h 737"/>
                                  <a:gd name="T124" fmla="+- 0 1632 1406"/>
                                  <a:gd name="T125" fmla="*/ T124 w 593"/>
                                  <a:gd name="T126" fmla="+- 0 -655 -784"/>
                                  <a:gd name="T127" fmla="*/ -655 h 737"/>
                                  <a:gd name="T128" fmla="+- 0 1694 1406"/>
                                  <a:gd name="T129" fmla="*/ T128 w 593"/>
                                  <a:gd name="T130" fmla="+- 0 -664 -784"/>
                                  <a:gd name="T131" fmla="*/ -664 h 737"/>
                                  <a:gd name="T132" fmla="+- 0 1951 1406"/>
                                  <a:gd name="T133" fmla="*/ T132 w 593"/>
                                  <a:gd name="T134" fmla="+- 0 -664 -784"/>
                                  <a:gd name="T135" fmla="*/ -664 h 737"/>
                                  <a:gd name="T136" fmla="+- 0 1949 1406"/>
                                  <a:gd name="T137" fmla="*/ T136 w 593"/>
                                  <a:gd name="T138" fmla="+- 0 -667 -784"/>
                                  <a:gd name="T139" fmla="*/ -667 h 737"/>
                                  <a:gd name="T140" fmla="+- 0 1898 1406"/>
                                  <a:gd name="T141" fmla="*/ T140 w 593"/>
                                  <a:gd name="T142" fmla="+- 0 -725 -784"/>
                                  <a:gd name="T143" fmla="*/ -725 h 737"/>
                                  <a:gd name="T144" fmla="+- 0 1829 1406"/>
                                  <a:gd name="T145" fmla="*/ T144 w 593"/>
                                  <a:gd name="T146" fmla="+- 0 -762 -784"/>
                                  <a:gd name="T147" fmla="*/ -762 h 737"/>
                                  <a:gd name="T148" fmla="+- 0 1765 1406"/>
                                  <a:gd name="T149" fmla="*/ T148 w 593"/>
                                  <a:gd name="T150" fmla="+- 0 -779 -784"/>
                                  <a:gd name="T151" fmla="*/ -779 h 737"/>
                                  <a:gd name="T152" fmla="+- 0 1705 1406"/>
                                  <a:gd name="T153" fmla="*/ T152 w 593"/>
                                  <a:gd name="T154" fmla="+- 0 -784 -784"/>
                                  <a:gd name="T155" fmla="*/ -784 h 737"/>
                                  <a:gd name="T156" fmla="+- 0 1681 1406"/>
                                  <a:gd name="T157" fmla="*/ T156 w 593"/>
                                  <a:gd name="T158" fmla="+- 0 -784 -784"/>
                                  <a:gd name="T159" fmla="*/ -784 h 737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  <a:cxn ang="0">
                                    <a:pos x="T73" y="T75"/>
                                  </a:cxn>
                                  <a:cxn ang="0">
                                    <a:pos x="T77" y="T79"/>
                                  </a:cxn>
                                  <a:cxn ang="0">
                                    <a:pos x="T81" y="T83"/>
                                  </a:cxn>
                                  <a:cxn ang="0">
                                    <a:pos x="T85" y="T87"/>
                                  </a:cxn>
                                  <a:cxn ang="0">
                                    <a:pos x="T89" y="T91"/>
                                  </a:cxn>
                                  <a:cxn ang="0">
                                    <a:pos x="T93" y="T95"/>
                                  </a:cxn>
                                  <a:cxn ang="0">
                                    <a:pos x="T97" y="T99"/>
                                  </a:cxn>
                                  <a:cxn ang="0">
                                    <a:pos x="T101" y="T103"/>
                                  </a:cxn>
                                  <a:cxn ang="0">
                                    <a:pos x="T105" y="T107"/>
                                  </a:cxn>
                                  <a:cxn ang="0">
                                    <a:pos x="T109" y="T111"/>
                                  </a:cxn>
                                  <a:cxn ang="0">
                                    <a:pos x="T113" y="T115"/>
                                  </a:cxn>
                                  <a:cxn ang="0">
                                    <a:pos x="T117" y="T119"/>
                                  </a:cxn>
                                  <a:cxn ang="0">
                                    <a:pos x="T121" y="T123"/>
                                  </a:cxn>
                                  <a:cxn ang="0">
                                    <a:pos x="T125" y="T127"/>
                                  </a:cxn>
                                  <a:cxn ang="0">
                                    <a:pos x="T129" y="T131"/>
                                  </a:cxn>
                                  <a:cxn ang="0">
                                    <a:pos x="T133" y="T135"/>
                                  </a:cxn>
                                  <a:cxn ang="0">
                                    <a:pos x="T137" y="T139"/>
                                  </a:cxn>
                                  <a:cxn ang="0">
                                    <a:pos x="T141" y="T143"/>
                                  </a:cxn>
                                  <a:cxn ang="0">
                                    <a:pos x="T145" y="T147"/>
                                  </a:cxn>
                                  <a:cxn ang="0">
                                    <a:pos x="T149" y="T151"/>
                                  </a:cxn>
                                  <a:cxn ang="0">
                                    <a:pos x="T153" y="T155"/>
                                  </a:cxn>
                                  <a:cxn ang="0">
                                    <a:pos x="T157" y="T159"/>
                                  </a:cxn>
                                </a:cxnLst>
                                <a:rect l="0" t="0" r="r" b="b"/>
                                <a:pathLst>
                                  <a:path w="593" h="737">
                                    <a:moveTo>
                                      <a:pt x="275" y="0"/>
                                    </a:moveTo>
                                    <a:lnTo>
                                      <a:pt x="199" y="12"/>
                                    </a:lnTo>
                                    <a:lnTo>
                                      <a:pt x="138" y="34"/>
                                    </a:lnTo>
                                    <a:lnTo>
                                      <a:pt x="77" y="79"/>
                                    </a:lnTo>
                                    <a:lnTo>
                                      <a:pt x="39" y="134"/>
                                    </a:lnTo>
                                    <a:lnTo>
                                      <a:pt x="24" y="215"/>
                                    </a:lnTo>
                                    <a:lnTo>
                                      <a:pt x="25" y="233"/>
                                    </a:lnTo>
                                    <a:lnTo>
                                      <a:pt x="51" y="311"/>
                                    </a:lnTo>
                                    <a:lnTo>
                                      <a:pt x="94" y="355"/>
                                    </a:lnTo>
                                    <a:lnTo>
                                      <a:pt x="165" y="392"/>
                                    </a:lnTo>
                                    <a:lnTo>
                                      <a:pt x="260" y="420"/>
                                    </a:lnTo>
                                    <a:lnTo>
                                      <a:pt x="321" y="436"/>
                                    </a:lnTo>
                                    <a:lnTo>
                                      <a:pt x="341" y="441"/>
                                    </a:lnTo>
                                    <a:lnTo>
                                      <a:pt x="413" y="473"/>
                                    </a:lnTo>
                                    <a:lnTo>
                                      <a:pt x="441" y="543"/>
                                    </a:lnTo>
                                    <a:lnTo>
                                      <a:pt x="441" y="546"/>
                                    </a:lnTo>
                                    <a:lnTo>
                                      <a:pt x="405" y="594"/>
                                    </a:lnTo>
                                    <a:lnTo>
                                      <a:pt x="341" y="615"/>
                                    </a:lnTo>
                                    <a:lnTo>
                                      <a:pt x="300" y="618"/>
                                    </a:lnTo>
                                    <a:lnTo>
                                      <a:pt x="566" y="618"/>
                                    </a:lnTo>
                                    <a:lnTo>
                                      <a:pt x="590" y="543"/>
                                    </a:lnTo>
                                    <a:lnTo>
                                      <a:pt x="593" y="495"/>
                                    </a:lnTo>
                                    <a:lnTo>
                                      <a:pt x="590" y="476"/>
                                    </a:lnTo>
                                    <a:lnTo>
                                      <a:pt x="558" y="401"/>
                                    </a:lnTo>
                                    <a:lnTo>
                                      <a:pt x="496" y="347"/>
                                    </a:lnTo>
                                    <a:lnTo>
                                      <a:pt x="419" y="315"/>
                                    </a:lnTo>
                                    <a:lnTo>
                                      <a:pt x="384" y="307"/>
                                    </a:lnTo>
                                    <a:lnTo>
                                      <a:pt x="268" y="277"/>
                                    </a:lnTo>
                                    <a:lnTo>
                                      <a:pt x="197" y="250"/>
                                    </a:lnTo>
                                    <a:lnTo>
                                      <a:pt x="174" y="185"/>
                                    </a:lnTo>
                                    <a:lnTo>
                                      <a:pt x="177" y="172"/>
                                    </a:lnTo>
                                    <a:lnTo>
                                      <a:pt x="226" y="129"/>
                                    </a:lnTo>
                                    <a:lnTo>
                                      <a:pt x="288" y="120"/>
                                    </a:lnTo>
                                    <a:lnTo>
                                      <a:pt x="545" y="120"/>
                                    </a:lnTo>
                                    <a:lnTo>
                                      <a:pt x="543" y="117"/>
                                    </a:lnTo>
                                    <a:lnTo>
                                      <a:pt x="492" y="59"/>
                                    </a:lnTo>
                                    <a:lnTo>
                                      <a:pt x="423" y="22"/>
                                    </a:lnTo>
                                    <a:lnTo>
                                      <a:pt x="359" y="5"/>
                                    </a:lnTo>
                                    <a:lnTo>
                                      <a:pt x="299" y="0"/>
                                    </a:lnTo>
                                    <a:lnTo>
                                      <a:pt x="27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" name="Freeform 124"/>
                            <wps:cNvSpPr>
                              <a:spLocks/>
                            </wps:cNvSpPr>
                            <wps:spPr bwMode="auto">
                              <a:xfrm>
                                <a:off x="1406" y="-784"/>
                                <a:ext cx="593" cy="737"/>
                              </a:xfrm>
                              <a:custGeom>
                                <a:avLst/>
                                <a:gdLst>
                                  <a:gd name="T0" fmla="+- 0 1951 1406"/>
                                  <a:gd name="T1" fmla="*/ T0 w 593"/>
                                  <a:gd name="T2" fmla="+- 0 -664 -784"/>
                                  <a:gd name="T3" fmla="*/ -664 h 737"/>
                                  <a:gd name="T4" fmla="+- 0 1694 1406"/>
                                  <a:gd name="T5" fmla="*/ T4 w 593"/>
                                  <a:gd name="T6" fmla="+- 0 -664 -784"/>
                                  <a:gd name="T7" fmla="*/ -664 h 737"/>
                                  <a:gd name="T8" fmla="+- 0 1711 1406"/>
                                  <a:gd name="T9" fmla="*/ T8 w 593"/>
                                  <a:gd name="T10" fmla="+- 0 -663 -784"/>
                                  <a:gd name="T11" fmla="*/ -663 h 737"/>
                                  <a:gd name="T12" fmla="+- 0 1730 1406"/>
                                  <a:gd name="T13" fmla="*/ T12 w 593"/>
                                  <a:gd name="T14" fmla="+- 0 -660 -784"/>
                                  <a:gd name="T15" fmla="*/ -660 h 737"/>
                                  <a:gd name="T16" fmla="+- 0 1793 1406"/>
                                  <a:gd name="T17" fmla="*/ T16 w 593"/>
                                  <a:gd name="T18" fmla="+- 0 -634 -784"/>
                                  <a:gd name="T19" fmla="*/ -634 h 737"/>
                                  <a:gd name="T20" fmla="+- 0 1823 1406"/>
                                  <a:gd name="T21" fmla="*/ T20 w 593"/>
                                  <a:gd name="T22" fmla="+- 0 -579 -784"/>
                                  <a:gd name="T23" fmla="*/ -579 h 737"/>
                                  <a:gd name="T24" fmla="+- 0 1826 1406"/>
                                  <a:gd name="T25" fmla="*/ T24 w 593"/>
                                  <a:gd name="T26" fmla="+- 0 -557 -784"/>
                                  <a:gd name="T27" fmla="*/ -557 h 737"/>
                                  <a:gd name="T28" fmla="+- 0 1975 1406"/>
                                  <a:gd name="T29" fmla="*/ T28 w 593"/>
                                  <a:gd name="T30" fmla="+- 0 -571 -784"/>
                                  <a:gd name="T31" fmla="*/ -571 h 737"/>
                                  <a:gd name="T32" fmla="+- 0 1974 1406"/>
                                  <a:gd name="T33" fmla="*/ T32 w 593"/>
                                  <a:gd name="T34" fmla="+- 0 -591 -784"/>
                                  <a:gd name="T35" fmla="*/ -591 h 737"/>
                                  <a:gd name="T36" fmla="+- 0 1970 1406"/>
                                  <a:gd name="T37" fmla="*/ T36 w 593"/>
                                  <a:gd name="T38" fmla="+- 0 -611 -784"/>
                                  <a:gd name="T39" fmla="*/ -611 h 737"/>
                                  <a:gd name="T40" fmla="+- 0 1965 1406"/>
                                  <a:gd name="T41" fmla="*/ T40 w 593"/>
                                  <a:gd name="T42" fmla="+- 0 -630 -784"/>
                                  <a:gd name="T43" fmla="*/ -630 h 737"/>
                                  <a:gd name="T44" fmla="+- 0 1958 1406"/>
                                  <a:gd name="T45" fmla="*/ T44 w 593"/>
                                  <a:gd name="T46" fmla="+- 0 -648 -784"/>
                                  <a:gd name="T47" fmla="*/ -648 h 737"/>
                                  <a:gd name="T48" fmla="+- 0 1951 1406"/>
                                  <a:gd name="T49" fmla="*/ T48 w 593"/>
                                  <a:gd name="T50" fmla="+- 0 -664 -784"/>
                                  <a:gd name="T51" fmla="*/ -664 h 737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</a:cxnLst>
                                <a:rect l="0" t="0" r="r" b="b"/>
                                <a:pathLst>
                                  <a:path w="593" h="737">
                                    <a:moveTo>
                                      <a:pt x="545" y="120"/>
                                    </a:moveTo>
                                    <a:lnTo>
                                      <a:pt x="288" y="120"/>
                                    </a:lnTo>
                                    <a:lnTo>
                                      <a:pt x="305" y="121"/>
                                    </a:lnTo>
                                    <a:lnTo>
                                      <a:pt x="324" y="124"/>
                                    </a:lnTo>
                                    <a:lnTo>
                                      <a:pt x="387" y="150"/>
                                    </a:lnTo>
                                    <a:lnTo>
                                      <a:pt x="417" y="205"/>
                                    </a:lnTo>
                                    <a:lnTo>
                                      <a:pt x="420" y="227"/>
                                    </a:lnTo>
                                    <a:lnTo>
                                      <a:pt x="569" y="213"/>
                                    </a:lnTo>
                                    <a:lnTo>
                                      <a:pt x="568" y="193"/>
                                    </a:lnTo>
                                    <a:lnTo>
                                      <a:pt x="564" y="173"/>
                                    </a:lnTo>
                                    <a:lnTo>
                                      <a:pt x="559" y="154"/>
                                    </a:lnTo>
                                    <a:lnTo>
                                      <a:pt x="552" y="136"/>
                                    </a:lnTo>
                                    <a:lnTo>
                                      <a:pt x="545" y="12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8" name="Group 125"/>
                          <wpg:cNvGrpSpPr>
                            <a:grpSpLocks/>
                          </wpg:cNvGrpSpPr>
                          <wpg:grpSpPr bwMode="auto">
                            <a:xfrm>
                              <a:off x="2222" y="-637"/>
                              <a:ext cx="155" cy="574"/>
                              <a:chOff x="2222" y="-637"/>
                              <a:chExt cx="155" cy="574"/>
                            </a:xfrm>
                          </wpg:grpSpPr>
                          <wps:wsp>
                            <wps:cNvPr id="219" name="Freeform 126"/>
                            <wps:cNvSpPr>
                              <a:spLocks/>
                            </wps:cNvSpPr>
                            <wps:spPr bwMode="auto">
                              <a:xfrm>
                                <a:off x="2222" y="-637"/>
                                <a:ext cx="155" cy="574"/>
                              </a:xfrm>
                              <a:custGeom>
                                <a:avLst/>
                                <a:gdLst>
                                  <a:gd name="T0" fmla="+- 0 2377 2222"/>
                                  <a:gd name="T1" fmla="*/ T0 w 155"/>
                                  <a:gd name="T2" fmla="+- 0 -637 -637"/>
                                  <a:gd name="T3" fmla="*/ -637 h 574"/>
                                  <a:gd name="T4" fmla="+- 0 2222 2222"/>
                                  <a:gd name="T5" fmla="*/ T4 w 155"/>
                                  <a:gd name="T6" fmla="+- 0 -637 -637"/>
                                  <a:gd name="T7" fmla="*/ -637 h 574"/>
                                  <a:gd name="T8" fmla="+- 0 2222 2222"/>
                                  <a:gd name="T9" fmla="*/ T8 w 155"/>
                                  <a:gd name="T10" fmla="+- 0 -63 -637"/>
                                  <a:gd name="T11" fmla="*/ -63 h 574"/>
                                  <a:gd name="T12" fmla="+- 0 2377 2222"/>
                                  <a:gd name="T13" fmla="*/ T12 w 155"/>
                                  <a:gd name="T14" fmla="+- 0 -63 -637"/>
                                  <a:gd name="T15" fmla="*/ -63 h 574"/>
                                  <a:gd name="T16" fmla="+- 0 2377 2222"/>
                                  <a:gd name="T17" fmla="*/ T16 w 155"/>
                                  <a:gd name="T18" fmla="+- 0 -637 -637"/>
                                  <a:gd name="T19" fmla="*/ -637 h 57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155" h="574">
                                    <a:moveTo>
                                      <a:pt x="155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574"/>
                                    </a:lnTo>
                                    <a:lnTo>
                                      <a:pt x="155" y="574"/>
                                    </a:lnTo>
                                    <a:lnTo>
                                      <a:pt x="15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0" name="Group 127"/>
                          <wpg:cNvGrpSpPr>
                            <a:grpSpLocks/>
                          </wpg:cNvGrpSpPr>
                          <wpg:grpSpPr bwMode="auto">
                            <a:xfrm>
                              <a:off x="2011" y="-767"/>
                              <a:ext cx="577" cy="130"/>
                              <a:chOff x="2011" y="-767"/>
                              <a:chExt cx="577" cy="130"/>
                            </a:xfrm>
                          </wpg:grpSpPr>
                          <wps:wsp>
                            <wps:cNvPr id="221" name="Freeform 128"/>
                            <wps:cNvSpPr>
                              <a:spLocks/>
                            </wps:cNvSpPr>
                            <wps:spPr bwMode="auto">
                              <a:xfrm>
                                <a:off x="2011" y="-767"/>
                                <a:ext cx="577" cy="130"/>
                              </a:xfrm>
                              <a:custGeom>
                                <a:avLst/>
                                <a:gdLst>
                                  <a:gd name="T0" fmla="+- 0 2588 2011"/>
                                  <a:gd name="T1" fmla="*/ T0 w 577"/>
                                  <a:gd name="T2" fmla="+- 0 -767 -767"/>
                                  <a:gd name="T3" fmla="*/ -767 h 130"/>
                                  <a:gd name="T4" fmla="+- 0 2011 2011"/>
                                  <a:gd name="T5" fmla="*/ T4 w 577"/>
                                  <a:gd name="T6" fmla="+- 0 -767 -767"/>
                                  <a:gd name="T7" fmla="*/ -767 h 130"/>
                                  <a:gd name="T8" fmla="+- 0 2011 2011"/>
                                  <a:gd name="T9" fmla="*/ T8 w 577"/>
                                  <a:gd name="T10" fmla="+- 0 -637 -767"/>
                                  <a:gd name="T11" fmla="*/ -637 h 130"/>
                                  <a:gd name="T12" fmla="+- 0 2588 2011"/>
                                  <a:gd name="T13" fmla="*/ T12 w 577"/>
                                  <a:gd name="T14" fmla="+- 0 -637 -767"/>
                                  <a:gd name="T15" fmla="*/ -637 h 130"/>
                                  <a:gd name="T16" fmla="+- 0 2588 2011"/>
                                  <a:gd name="T17" fmla="*/ T16 w 577"/>
                                  <a:gd name="T18" fmla="+- 0 -767 -767"/>
                                  <a:gd name="T19" fmla="*/ -767 h 130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577" h="130">
                                    <a:moveTo>
                                      <a:pt x="577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30"/>
                                    </a:lnTo>
                                    <a:lnTo>
                                      <a:pt x="577" y="130"/>
                                    </a:lnTo>
                                    <a:lnTo>
                                      <a:pt x="57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2" name="Group 129"/>
                          <wpg:cNvGrpSpPr>
                            <a:grpSpLocks/>
                          </wpg:cNvGrpSpPr>
                          <wpg:grpSpPr bwMode="auto">
                            <a:xfrm>
                              <a:off x="3259" y="-767"/>
                              <a:ext cx="561" cy="705"/>
                              <a:chOff x="3259" y="-767"/>
                              <a:chExt cx="561" cy="705"/>
                            </a:xfrm>
                          </wpg:grpSpPr>
                          <wps:wsp>
                            <wps:cNvPr id="223" name="Freeform 130"/>
                            <wps:cNvSpPr>
                              <a:spLocks/>
                            </wps:cNvSpPr>
                            <wps:spPr bwMode="auto">
                              <a:xfrm>
                                <a:off x="3259" y="-767"/>
                                <a:ext cx="561" cy="705"/>
                              </a:xfrm>
                              <a:custGeom>
                                <a:avLst/>
                                <a:gdLst>
                                  <a:gd name="T0" fmla="+- 0 3577 3259"/>
                                  <a:gd name="T1" fmla="*/ T0 w 561"/>
                                  <a:gd name="T2" fmla="+- 0 -767 -767"/>
                                  <a:gd name="T3" fmla="*/ -767 h 705"/>
                                  <a:gd name="T4" fmla="+- 0 3259 3259"/>
                                  <a:gd name="T5" fmla="*/ T4 w 561"/>
                                  <a:gd name="T6" fmla="+- 0 -767 -767"/>
                                  <a:gd name="T7" fmla="*/ -767 h 705"/>
                                  <a:gd name="T8" fmla="+- 0 3259 3259"/>
                                  <a:gd name="T9" fmla="*/ T8 w 561"/>
                                  <a:gd name="T10" fmla="+- 0 -63 -767"/>
                                  <a:gd name="T11" fmla="*/ -63 h 705"/>
                                  <a:gd name="T12" fmla="+- 0 3414 3259"/>
                                  <a:gd name="T13" fmla="*/ T12 w 561"/>
                                  <a:gd name="T14" fmla="+- 0 -63 -767"/>
                                  <a:gd name="T15" fmla="*/ -63 h 705"/>
                                  <a:gd name="T16" fmla="+- 0 3414 3259"/>
                                  <a:gd name="T17" fmla="*/ T16 w 561"/>
                                  <a:gd name="T18" fmla="+- 0 -315 -767"/>
                                  <a:gd name="T19" fmla="*/ -315 h 705"/>
                                  <a:gd name="T20" fmla="+- 0 3598 3259"/>
                                  <a:gd name="T21" fmla="*/ T20 w 561"/>
                                  <a:gd name="T22" fmla="+- 0 -316 -767"/>
                                  <a:gd name="T23" fmla="*/ -316 h 705"/>
                                  <a:gd name="T24" fmla="+- 0 3658 3259"/>
                                  <a:gd name="T25" fmla="*/ T24 w 561"/>
                                  <a:gd name="T26" fmla="+- 0 -325 -767"/>
                                  <a:gd name="T27" fmla="*/ -325 h 705"/>
                                  <a:gd name="T28" fmla="+- 0 3727 3259"/>
                                  <a:gd name="T29" fmla="*/ T28 w 561"/>
                                  <a:gd name="T30" fmla="+- 0 -355 -767"/>
                                  <a:gd name="T31" fmla="*/ -355 h 705"/>
                                  <a:gd name="T32" fmla="+- 0 3775 3259"/>
                                  <a:gd name="T33" fmla="*/ T32 w 561"/>
                                  <a:gd name="T34" fmla="+- 0 -397 -767"/>
                                  <a:gd name="T35" fmla="*/ -397 h 705"/>
                                  <a:gd name="T36" fmla="+- 0 3798 3259"/>
                                  <a:gd name="T37" fmla="*/ T36 w 561"/>
                                  <a:gd name="T38" fmla="+- 0 -436 -767"/>
                                  <a:gd name="T39" fmla="*/ -436 h 705"/>
                                  <a:gd name="T40" fmla="+- 0 3414 3259"/>
                                  <a:gd name="T41" fmla="*/ T40 w 561"/>
                                  <a:gd name="T42" fmla="+- 0 -436 -767"/>
                                  <a:gd name="T43" fmla="*/ -436 h 705"/>
                                  <a:gd name="T44" fmla="+- 0 3414 3259"/>
                                  <a:gd name="T45" fmla="*/ T44 w 561"/>
                                  <a:gd name="T46" fmla="+- 0 -647 -767"/>
                                  <a:gd name="T47" fmla="*/ -647 h 705"/>
                                  <a:gd name="T48" fmla="+- 0 3799 3259"/>
                                  <a:gd name="T49" fmla="*/ T48 w 561"/>
                                  <a:gd name="T50" fmla="+- 0 -647 -767"/>
                                  <a:gd name="T51" fmla="*/ -647 h 705"/>
                                  <a:gd name="T52" fmla="+- 0 3798 3259"/>
                                  <a:gd name="T53" fmla="*/ T52 w 561"/>
                                  <a:gd name="T54" fmla="+- 0 -649 -767"/>
                                  <a:gd name="T55" fmla="*/ -649 h 705"/>
                                  <a:gd name="T56" fmla="+- 0 3763 3259"/>
                                  <a:gd name="T57" fmla="*/ T56 w 561"/>
                                  <a:gd name="T58" fmla="+- 0 -699 -767"/>
                                  <a:gd name="T59" fmla="*/ -699 h 705"/>
                                  <a:gd name="T60" fmla="+- 0 3701 3259"/>
                                  <a:gd name="T61" fmla="*/ T60 w 561"/>
                                  <a:gd name="T62" fmla="+- 0 -743 -767"/>
                                  <a:gd name="T63" fmla="*/ -743 h 705"/>
                                  <a:gd name="T64" fmla="+- 0 3641 3259"/>
                                  <a:gd name="T65" fmla="*/ T64 w 561"/>
                                  <a:gd name="T66" fmla="+- 0 -762 -767"/>
                                  <a:gd name="T67" fmla="*/ -762 h 705"/>
                                  <a:gd name="T68" fmla="+- 0 3600 3259"/>
                                  <a:gd name="T69" fmla="*/ T68 w 561"/>
                                  <a:gd name="T70" fmla="+- 0 -767 -767"/>
                                  <a:gd name="T71" fmla="*/ -767 h 705"/>
                                  <a:gd name="T72" fmla="+- 0 3577 3259"/>
                                  <a:gd name="T73" fmla="*/ T72 w 561"/>
                                  <a:gd name="T74" fmla="+- 0 -767 -767"/>
                                  <a:gd name="T75" fmla="*/ -767 h 705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  <a:cxn ang="0">
                                    <a:pos x="T73" y="T75"/>
                                  </a:cxn>
                                </a:cxnLst>
                                <a:rect l="0" t="0" r="r" b="b"/>
                                <a:pathLst>
                                  <a:path w="561" h="705">
                                    <a:moveTo>
                                      <a:pt x="31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704"/>
                                    </a:lnTo>
                                    <a:lnTo>
                                      <a:pt x="155" y="704"/>
                                    </a:lnTo>
                                    <a:lnTo>
                                      <a:pt x="155" y="452"/>
                                    </a:lnTo>
                                    <a:lnTo>
                                      <a:pt x="339" y="451"/>
                                    </a:lnTo>
                                    <a:lnTo>
                                      <a:pt x="399" y="442"/>
                                    </a:lnTo>
                                    <a:lnTo>
                                      <a:pt x="468" y="412"/>
                                    </a:lnTo>
                                    <a:lnTo>
                                      <a:pt x="516" y="370"/>
                                    </a:lnTo>
                                    <a:lnTo>
                                      <a:pt x="539" y="331"/>
                                    </a:lnTo>
                                    <a:lnTo>
                                      <a:pt x="155" y="331"/>
                                    </a:lnTo>
                                    <a:lnTo>
                                      <a:pt x="155" y="120"/>
                                    </a:lnTo>
                                    <a:lnTo>
                                      <a:pt x="540" y="120"/>
                                    </a:lnTo>
                                    <a:lnTo>
                                      <a:pt x="539" y="118"/>
                                    </a:lnTo>
                                    <a:lnTo>
                                      <a:pt x="504" y="68"/>
                                    </a:lnTo>
                                    <a:lnTo>
                                      <a:pt x="442" y="24"/>
                                    </a:lnTo>
                                    <a:lnTo>
                                      <a:pt x="382" y="5"/>
                                    </a:lnTo>
                                    <a:lnTo>
                                      <a:pt x="341" y="0"/>
                                    </a:lnTo>
                                    <a:lnTo>
                                      <a:pt x="31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4" name="Freeform 131"/>
                            <wps:cNvSpPr>
                              <a:spLocks/>
                            </wps:cNvSpPr>
                            <wps:spPr bwMode="auto">
                              <a:xfrm>
                                <a:off x="3259" y="-767"/>
                                <a:ext cx="561" cy="705"/>
                              </a:xfrm>
                              <a:custGeom>
                                <a:avLst/>
                                <a:gdLst>
                                  <a:gd name="T0" fmla="+- 0 3799 3259"/>
                                  <a:gd name="T1" fmla="*/ T0 w 561"/>
                                  <a:gd name="T2" fmla="+- 0 -647 -767"/>
                                  <a:gd name="T3" fmla="*/ -647 h 705"/>
                                  <a:gd name="T4" fmla="+- 0 3414 3259"/>
                                  <a:gd name="T5" fmla="*/ T4 w 561"/>
                                  <a:gd name="T6" fmla="+- 0 -647 -767"/>
                                  <a:gd name="T7" fmla="*/ -647 h 705"/>
                                  <a:gd name="T8" fmla="+- 0 3537 3259"/>
                                  <a:gd name="T9" fmla="*/ T8 w 561"/>
                                  <a:gd name="T10" fmla="+- 0 -647 -767"/>
                                  <a:gd name="T11" fmla="*/ -647 h 705"/>
                                  <a:gd name="T12" fmla="+- 0 3554 3259"/>
                                  <a:gd name="T13" fmla="*/ T12 w 561"/>
                                  <a:gd name="T14" fmla="+- 0 -646 -767"/>
                                  <a:gd name="T15" fmla="*/ -646 h 705"/>
                                  <a:gd name="T16" fmla="+- 0 3615 3259"/>
                                  <a:gd name="T17" fmla="*/ T16 w 561"/>
                                  <a:gd name="T18" fmla="+- 0 -635 -767"/>
                                  <a:gd name="T19" fmla="*/ -635 h 705"/>
                                  <a:gd name="T20" fmla="+- 0 3661 3259"/>
                                  <a:gd name="T21" fmla="*/ T20 w 561"/>
                                  <a:gd name="T22" fmla="+- 0 -593 -767"/>
                                  <a:gd name="T23" fmla="*/ -593 h 705"/>
                                  <a:gd name="T24" fmla="+- 0 3671 3259"/>
                                  <a:gd name="T25" fmla="*/ T24 w 561"/>
                                  <a:gd name="T26" fmla="+- 0 -533 -767"/>
                                  <a:gd name="T27" fmla="*/ -533 h 705"/>
                                  <a:gd name="T28" fmla="+- 0 3668 3259"/>
                                  <a:gd name="T29" fmla="*/ T28 w 561"/>
                                  <a:gd name="T30" fmla="+- 0 -515 -767"/>
                                  <a:gd name="T31" fmla="*/ -515 h 705"/>
                                  <a:gd name="T32" fmla="+- 0 3638 3259"/>
                                  <a:gd name="T33" fmla="*/ T32 w 561"/>
                                  <a:gd name="T34" fmla="+- 0 -463 -767"/>
                                  <a:gd name="T35" fmla="*/ -463 h 705"/>
                                  <a:gd name="T36" fmla="+- 0 3575 3259"/>
                                  <a:gd name="T37" fmla="*/ T36 w 561"/>
                                  <a:gd name="T38" fmla="+- 0 -438 -767"/>
                                  <a:gd name="T39" fmla="*/ -438 h 705"/>
                                  <a:gd name="T40" fmla="+- 0 3535 3259"/>
                                  <a:gd name="T41" fmla="*/ T40 w 561"/>
                                  <a:gd name="T42" fmla="+- 0 -436 -767"/>
                                  <a:gd name="T43" fmla="*/ -436 h 705"/>
                                  <a:gd name="T44" fmla="+- 0 3798 3259"/>
                                  <a:gd name="T45" fmla="*/ T44 w 561"/>
                                  <a:gd name="T46" fmla="+- 0 -436 -767"/>
                                  <a:gd name="T47" fmla="*/ -436 h 705"/>
                                  <a:gd name="T48" fmla="+- 0 3818 3259"/>
                                  <a:gd name="T49" fmla="*/ T48 w 561"/>
                                  <a:gd name="T50" fmla="+- 0 -508 -767"/>
                                  <a:gd name="T51" fmla="*/ -508 h 705"/>
                                  <a:gd name="T52" fmla="+- 0 3821 3259"/>
                                  <a:gd name="T53" fmla="*/ T52 w 561"/>
                                  <a:gd name="T54" fmla="+- 0 -552 -767"/>
                                  <a:gd name="T55" fmla="*/ -552 h 705"/>
                                  <a:gd name="T56" fmla="+- 0 3819 3259"/>
                                  <a:gd name="T57" fmla="*/ T56 w 561"/>
                                  <a:gd name="T58" fmla="+- 0 -571 -767"/>
                                  <a:gd name="T59" fmla="*/ -571 h 705"/>
                                  <a:gd name="T60" fmla="+- 0 3816 3259"/>
                                  <a:gd name="T61" fmla="*/ T60 w 561"/>
                                  <a:gd name="T62" fmla="+- 0 -590 -767"/>
                                  <a:gd name="T63" fmla="*/ -590 h 705"/>
                                  <a:gd name="T64" fmla="+- 0 3812 3259"/>
                                  <a:gd name="T65" fmla="*/ T64 w 561"/>
                                  <a:gd name="T66" fmla="+- 0 -610 -767"/>
                                  <a:gd name="T67" fmla="*/ -610 h 705"/>
                                  <a:gd name="T68" fmla="+- 0 3806 3259"/>
                                  <a:gd name="T69" fmla="*/ T68 w 561"/>
                                  <a:gd name="T70" fmla="+- 0 -631 -767"/>
                                  <a:gd name="T71" fmla="*/ -631 h 705"/>
                                  <a:gd name="T72" fmla="+- 0 3799 3259"/>
                                  <a:gd name="T73" fmla="*/ T72 w 561"/>
                                  <a:gd name="T74" fmla="+- 0 -647 -767"/>
                                  <a:gd name="T75" fmla="*/ -647 h 705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  <a:cxn ang="0">
                                    <a:pos x="T73" y="T75"/>
                                  </a:cxn>
                                </a:cxnLst>
                                <a:rect l="0" t="0" r="r" b="b"/>
                                <a:pathLst>
                                  <a:path w="561" h="705">
                                    <a:moveTo>
                                      <a:pt x="540" y="120"/>
                                    </a:moveTo>
                                    <a:lnTo>
                                      <a:pt x="155" y="120"/>
                                    </a:lnTo>
                                    <a:lnTo>
                                      <a:pt x="278" y="120"/>
                                    </a:lnTo>
                                    <a:lnTo>
                                      <a:pt x="295" y="121"/>
                                    </a:lnTo>
                                    <a:lnTo>
                                      <a:pt x="356" y="132"/>
                                    </a:lnTo>
                                    <a:lnTo>
                                      <a:pt x="402" y="174"/>
                                    </a:lnTo>
                                    <a:lnTo>
                                      <a:pt x="412" y="234"/>
                                    </a:lnTo>
                                    <a:lnTo>
                                      <a:pt x="409" y="252"/>
                                    </a:lnTo>
                                    <a:lnTo>
                                      <a:pt x="379" y="304"/>
                                    </a:lnTo>
                                    <a:lnTo>
                                      <a:pt x="316" y="329"/>
                                    </a:lnTo>
                                    <a:lnTo>
                                      <a:pt x="276" y="331"/>
                                    </a:lnTo>
                                    <a:lnTo>
                                      <a:pt x="539" y="331"/>
                                    </a:lnTo>
                                    <a:lnTo>
                                      <a:pt x="559" y="259"/>
                                    </a:lnTo>
                                    <a:lnTo>
                                      <a:pt x="562" y="215"/>
                                    </a:lnTo>
                                    <a:lnTo>
                                      <a:pt x="560" y="196"/>
                                    </a:lnTo>
                                    <a:lnTo>
                                      <a:pt x="557" y="177"/>
                                    </a:lnTo>
                                    <a:lnTo>
                                      <a:pt x="553" y="157"/>
                                    </a:lnTo>
                                    <a:lnTo>
                                      <a:pt x="547" y="136"/>
                                    </a:lnTo>
                                    <a:lnTo>
                                      <a:pt x="540" y="12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163A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5" name="Group 132"/>
                          <wpg:cNvGrpSpPr>
                            <a:grpSpLocks/>
                          </wpg:cNvGrpSpPr>
                          <wpg:grpSpPr bwMode="auto">
                            <a:xfrm>
                              <a:off x="2650" y="-193"/>
                              <a:ext cx="557" cy="130"/>
                              <a:chOff x="2650" y="-193"/>
                              <a:chExt cx="557" cy="130"/>
                            </a:xfrm>
                          </wpg:grpSpPr>
                          <wps:wsp>
                            <wps:cNvPr id="226" name="Freeform 133"/>
                            <wps:cNvSpPr>
                              <a:spLocks/>
                            </wps:cNvSpPr>
                            <wps:spPr bwMode="auto">
                              <a:xfrm>
                                <a:off x="2650" y="-193"/>
                                <a:ext cx="557" cy="130"/>
                              </a:xfrm>
                              <a:custGeom>
                                <a:avLst/>
                                <a:gdLst>
                                  <a:gd name="T0" fmla="+- 0 3208 2650"/>
                                  <a:gd name="T1" fmla="*/ T0 w 557"/>
                                  <a:gd name="T2" fmla="+- 0 -63 -193"/>
                                  <a:gd name="T3" fmla="*/ -63 h 130"/>
                                  <a:gd name="T4" fmla="+- 0 2650 2650"/>
                                  <a:gd name="T5" fmla="*/ T4 w 557"/>
                                  <a:gd name="T6" fmla="+- 0 -63 -193"/>
                                  <a:gd name="T7" fmla="*/ -63 h 130"/>
                                  <a:gd name="T8" fmla="+- 0 2650 2650"/>
                                  <a:gd name="T9" fmla="*/ T8 w 557"/>
                                  <a:gd name="T10" fmla="+- 0 -193 -193"/>
                                  <a:gd name="T11" fmla="*/ -193 h 130"/>
                                  <a:gd name="T12" fmla="+- 0 3208 2650"/>
                                  <a:gd name="T13" fmla="*/ T12 w 557"/>
                                  <a:gd name="T14" fmla="+- 0 -193 -193"/>
                                  <a:gd name="T15" fmla="*/ -193 h 130"/>
                                  <a:gd name="T16" fmla="+- 0 3208 2650"/>
                                  <a:gd name="T17" fmla="*/ T16 w 557"/>
                                  <a:gd name="T18" fmla="+- 0 -63 -193"/>
                                  <a:gd name="T19" fmla="*/ -63 h 130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557" h="130">
                                    <a:moveTo>
                                      <a:pt x="558" y="130"/>
                                    </a:moveTo>
                                    <a:lnTo>
                                      <a:pt x="0" y="13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558" y="0"/>
                                    </a:lnTo>
                                    <a:lnTo>
                                      <a:pt x="558" y="13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D2D2C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7" name="Group 134"/>
                          <wpg:cNvGrpSpPr>
                            <a:grpSpLocks/>
                          </wpg:cNvGrpSpPr>
                          <wpg:grpSpPr bwMode="auto">
                            <a:xfrm>
                              <a:off x="2650" y="-481"/>
                              <a:ext cx="397" cy="130"/>
                              <a:chOff x="2650" y="-481"/>
                              <a:chExt cx="397" cy="130"/>
                            </a:xfrm>
                          </wpg:grpSpPr>
                          <wps:wsp>
                            <wps:cNvPr id="228" name="Freeform 135"/>
                            <wps:cNvSpPr>
                              <a:spLocks/>
                            </wps:cNvSpPr>
                            <wps:spPr bwMode="auto">
                              <a:xfrm>
                                <a:off x="2650" y="-481"/>
                                <a:ext cx="397" cy="130"/>
                              </a:xfrm>
                              <a:custGeom>
                                <a:avLst/>
                                <a:gdLst>
                                  <a:gd name="T0" fmla="+- 0 3047 2650"/>
                                  <a:gd name="T1" fmla="*/ T0 w 397"/>
                                  <a:gd name="T2" fmla="+- 0 -350 -481"/>
                                  <a:gd name="T3" fmla="*/ -350 h 130"/>
                                  <a:gd name="T4" fmla="+- 0 2650 2650"/>
                                  <a:gd name="T5" fmla="*/ T4 w 397"/>
                                  <a:gd name="T6" fmla="+- 0 -350 -481"/>
                                  <a:gd name="T7" fmla="*/ -350 h 130"/>
                                  <a:gd name="T8" fmla="+- 0 2650 2650"/>
                                  <a:gd name="T9" fmla="*/ T8 w 397"/>
                                  <a:gd name="T10" fmla="+- 0 -481 -481"/>
                                  <a:gd name="T11" fmla="*/ -481 h 130"/>
                                  <a:gd name="T12" fmla="+- 0 3047 2650"/>
                                  <a:gd name="T13" fmla="*/ T12 w 397"/>
                                  <a:gd name="T14" fmla="+- 0 -481 -481"/>
                                  <a:gd name="T15" fmla="*/ -481 h 130"/>
                                  <a:gd name="T16" fmla="+- 0 3047 2650"/>
                                  <a:gd name="T17" fmla="*/ T16 w 397"/>
                                  <a:gd name="T18" fmla="+- 0 -350 -481"/>
                                  <a:gd name="T19" fmla="*/ -350 h 130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397" h="130">
                                    <a:moveTo>
                                      <a:pt x="397" y="131"/>
                                    </a:moveTo>
                                    <a:lnTo>
                                      <a:pt x="0" y="131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397" y="0"/>
                                    </a:lnTo>
                                    <a:lnTo>
                                      <a:pt x="397" y="1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D2D2C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9" name="Group 136"/>
                          <wpg:cNvGrpSpPr>
                            <a:grpSpLocks/>
                          </wpg:cNvGrpSpPr>
                          <wpg:grpSpPr bwMode="auto">
                            <a:xfrm>
                              <a:off x="2650" y="-768"/>
                              <a:ext cx="283" cy="130"/>
                              <a:chOff x="2650" y="-768"/>
                              <a:chExt cx="283" cy="130"/>
                            </a:xfrm>
                          </wpg:grpSpPr>
                          <wps:wsp>
                            <wps:cNvPr id="230" name="Freeform 137"/>
                            <wps:cNvSpPr>
                              <a:spLocks/>
                            </wps:cNvSpPr>
                            <wps:spPr bwMode="auto">
                              <a:xfrm>
                                <a:off x="2650" y="-768"/>
                                <a:ext cx="283" cy="130"/>
                              </a:xfrm>
                              <a:custGeom>
                                <a:avLst/>
                                <a:gdLst>
                                  <a:gd name="T0" fmla="+- 0 2934 2650"/>
                                  <a:gd name="T1" fmla="*/ T0 w 283"/>
                                  <a:gd name="T2" fmla="+- 0 -637 -768"/>
                                  <a:gd name="T3" fmla="*/ -637 h 130"/>
                                  <a:gd name="T4" fmla="+- 0 2650 2650"/>
                                  <a:gd name="T5" fmla="*/ T4 w 283"/>
                                  <a:gd name="T6" fmla="+- 0 -637 -768"/>
                                  <a:gd name="T7" fmla="*/ -637 h 130"/>
                                  <a:gd name="T8" fmla="+- 0 2650 2650"/>
                                  <a:gd name="T9" fmla="*/ T8 w 283"/>
                                  <a:gd name="T10" fmla="+- 0 -768 -768"/>
                                  <a:gd name="T11" fmla="*/ -768 h 130"/>
                                  <a:gd name="T12" fmla="+- 0 2934 2650"/>
                                  <a:gd name="T13" fmla="*/ T12 w 283"/>
                                  <a:gd name="T14" fmla="+- 0 -768 -768"/>
                                  <a:gd name="T15" fmla="*/ -768 h 130"/>
                                  <a:gd name="T16" fmla="+- 0 2934 2650"/>
                                  <a:gd name="T17" fmla="*/ T16 w 283"/>
                                  <a:gd name="T18" fmla="+- 0 -637 -768"/>
                                  <a:gd name="T19" fmla="*/ -637 h 130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83" h="130">
                                    <a:moveTo>
                                      <a:pt x="284" y="131"/>
                                    </a:moveTo>
                                    <a:lnTo>
                                      <a:pt x="0" y="131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284" y="0"/>
                                    </a:lnTo>
                                    <a:lnTo>
                                      <a:pt x="284" y="1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D2D2C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24DC21B" id="Group 109" o:spid="_x0000_s1060" style="position:absolute;margin-left:0;margin-top:4.3pt;width:596.15pt;height:97.65pt;z-index:251656192;mso-position-horizontal-relative:page;mso-position-vertical-relative:page;mso-width-relative:margin;mso-height-relative:margin" coordorigin=",-2065" coordsize="75730,123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">
              <v:group id="Group 110" o:spid="_x0000_s1061" style="position:absolute;top:9491;width:75730;height:825" coordorigin="-10,2374" coordsize="11926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">
                <v:group id="Group 111" o:spid="_x0000_s1062" style="position:absolute;top:2384;width:3962;height:110" coordorigin=",2384" coordsize="3962,1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">
                  <v:shape id="Freeform 112" o:spid="_x0000_s1063" style="position:absolute;top:2384;width:3962;height:110;visibility:visible;mso-wrap-style:square;v-text-anchor:top" coordsize="3962,1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" path="m3962,l,,,110r3889,l3962,xe" fillcolor="#2c2c2b" stroked="f">
                    <v:path arrowok="t" o:connecttype="custom" o:connectlocs="3962,2384;0,2384;0,2494;3889,2494;3962,2384" o:connectangles="0,0,0,0,0"/>
                  </v:shape>
                </v:group>
                <v:group id="Group 113" o:spid="_x0000_s1064" style="position:absolute;left:4007;top:2384;width:7899;height:110" coordorigin="4007,2384" coordsize="7899,1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">
                  <v:shape id="Freeform 114" o:spid="_x0000_s1065" style="position:absolute;left:4007;top:2384;width:7899;height:110;visibility:visible;mso-wrap-style:square;v-text-anchor:top" coordsize="7899,1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" path="m7899,l73,,,110r7899,l7899,e" fillcolor="#2163af" stroked="f">
                    <v:path arrowok="t" o:connecttype="custom" o:connectlocs="7899,2384;73,2384;0,2494;7899,2494;7899,2384" o:connectangles="0,0,0,0,0"/>
                  </v:shape>
                </v:group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5" o:spid="_x0000_s1066" type="#_x0000_t202" style="position:absolute;left:47670;top:-2065;width:21880;height:100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" fillcolor="white [3201]" stroked="f" strokeweight=".5pt">
                <v:textbox>
                  <w:txbxContent>
                    <w:p w14:paraId="71C1DE88" w14:textId="77777777" w:rsidR="007F557A" w:rsidRDefault="00A80F95" w:rsidP="007F557A">
                      <w:pPr>
                        <w:pStyle w:val="NoSpacing"/>
                        <w:jc w:val="right"/>
                      </w:pPr>
                      <w:r w:rsidRPr="007F557A">
                        <w:t xml:space="preserve">No. </w:t>
                      </w:r>
                      <w:r w:rsidR="0028471D">
                        <w:t>27A</w:t>
                      </w:r>
                      <w:r w:rsidRPr="007F557A">
                        <w:t xml:space="preserve">, </w:t>
                      </w:r>
                      <w:r w:rsidR="0028471D">
                        <w:t>Pa</w:t>
                      </w:r>
                      <w:r w:rsidR="00FE78F3">
                        <w:t>tel</w:t>
                      </w:r>
                      <w:r w:rsidR="00303913">
                        <w:t xml:space="preserve"> </w:t>
                      </w:r>
                      <w:r w:rsidR="00FE78F3">
                        <w:t>Ram</w:t>
                      </w:r>
                      <w:r w:rsidR="00303913">
                        <w:t xml:space="preserve"> Reddy Rd</w:t>
                      </w:r>
                      <w:r w:rsidR="007F557A">
                        <w:t>,</w:t>
                      </w:r>
                    </w:p>
                    <w:p w14:paraId="358309EF" w14:textId="77777777" w:rsidR="007F557A" w:rsidRDefault="00303913" w:rsidP="007F557A">
                      <w:pPr>
                        <w:pStyle w:val="NoSpacing"/>
                        <w:jc w:val="right"/>
                      </w:pPr>
                      <w:r>
                        <w:t>KR Colony</w:t>
                      </w:r>
                      <w:r w:rsidR="00C2397A">
                        <w:t>,</w:t>
                      </w:r>
                      <w:r w:rsidR="00A80F95" w:rsidRPr="007F557A">
                        <w:t xml:space="preserve"> </w:t>
                      </w:r>
                      <w:r w:rsidR="00A80F95" w:rsidRPr="007F557A">
                        <w:rPr>
                          <w:spacing w:val="2"/>
                        </w:rPr>
                        <w:t>D</w:t>
                      </w:r>
                      <w:r w:rsidR="00A80F95" w:rsidRPr="007F557A">
                        <w:t xml:space="preserve">omlur </w:t>
                      </w:r>
                      <w:r w:rsidR="00A80F95" w:rsidRPr="007F557A">
                        <w:rPr>
                          <w:spacing w:val="4"/>
                        </w:rPr>
                        <w:t>L</w:t>
                      </w:r>
                      <w:r w:rsidR="00A80F95" w:rsidRPr="007F557A">
                        <w:rPr>
                          <w:spacing w:val="-6"/>
                        </w:rPr>
                        <w:t>a</w:t>
                      </w:r>
                      <w:r w:rsidR="007F557A">
                        <w:t>yout,</w:t>
                      </w:r>
                    </w:p>
                    <w:p w14:paraId="7F20D955" w14:textId="77777777" w:rsidR="00A80F95" w:rsidRPr="007F557A" w:rsidRDefault="00A80F95" w:rsidP="007F557A">
                      <w:pPr>
                        <w:pStyle w:val="NoSpacing"/>
                        <w:jc w:val="right"/>
                      </w:pPr>
                      <w:r w:rsidRPr="007F557A">
                        <w:t>Bangalore</w:t>
                      </w:r>
                      <w:r w:rsidR="007F557A">
                        <w:t xml:space="preserve"> </w:t>
                      </w:r>
                      <w:r w:rsidRPr="007F557A">
                        <w:t>-</w:t>
                      </w:r>
                      <w:r w:rsidR="007F557A">
                        <w:t xml:space="preserve"> </w:t>
                      </w:r>
                      <w:r w:rsidRPr="007F557A">
                        <w:t>560</w:t>
                      </w:r>
                      <w:r w:rsidRPr="007F557A">
                        <w:rPr>
                          <w:spacing w:val="-13"/>
                        </w:rPr>
                        <w:t>0</w:t>
                      </w:r>
                      <w:r w:rsidRPr="007F557A">
                        <w:t>71</w:t>
                      </w:r>
                    </w:p>
                    <w:p w14:paraId="2A3E84F8" w14:textId="788AE706" w:rsidR="00A80F95" w:rsidRPr="007F557A" w:rsidRDefault="00A80F95" w:rsidP="007F557A">
                      <w:pPr>
                        <w:pStyle w:val="NoSpacing"/>
                        <w:jc w:val="right"/>
                      </w:pPr>
                      <w:r w:rsidRPr="007F557A">
                        <w:t xml:space="preserve">Ph: </w:t>
                      </w:r>
                      <w:r w:rsidR="00D55BAF">
                        <w:t>1800-425-4589</w:t>
                      </w:r>
                      <w:r w:rsidR="00D55BAF">
                        <w:br/>
                        <w:t>+91-9538855825</w:t>
                      </w:r>
                    </w:p>
                  </w:txbxContent>
                </v:textbox>
              </v:shape>
              <v:group id="Group 116" o:spid="_x0000_s1067" style="position:absolute;left:4629;top:1157;width:23910;height:8375" coordorigin="" coordsize="23910,83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">
                <v:shape id="Text Box 118" o:spid="_x0000_s1068" type="#_x0000_t202" style="position:absolute;top:4280;width:23910;height:41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" fillcolor="white [3201]" stroked="f" strokeweight=".5pt">
                  <v:textbox>
                    <w:txbxContent>
                      <w:p w14:paraId="37575D7F" w14:textId="77777777" w:rsidR="00A80F95" w:rsidRPr="0046679A" w:rsidRDefault="0046679A" w:rsidP="00C81A7A">
                        <w:pPr>
                          <w:rPr>
                            <w:rFonts w:ascii="Raleway" w:eastAsia="Walkway Expand Bold" w:hAnsi="Raleway" w:cs="Walkway Expand Bold"/>
                            <w:spacing w:val="20"/>
                            <w:w w:val="96"/>
                            <w:sz w:val="28"/>
                            <w:szCs w:val="27"/>
                          </w:rPr>
                        </w:pPr>
                        <w:r>
                          <w:rPr>
                            <w:rFonts w:ascii="Raleway Medium" w:eastAsia="Walkway Expand Bold" w:hAnsi="Raleway Medium" w:cs="Walkway Expand Bold"/>
                            <w:color w:val="2D2D2C"/>
                            <w:spacing w:val="20"/>
                            <w:sz w:val="28"/>
                            <w:szCs w:val="27"/>
                          </w:rPr>
                          <w:t xml:space="preserve"> </w:t>
                        </w:r>
                        <w:r w:rsidR="00A80F95" w:rsidRPr="0046679A">
                          <w:rPr>
                            <w:rFonts w:ascii="Raleway" w:eastAsia="Walkway Expand Bold" w:hAnsi="Raleway" w:cs="Walkway Expand Bold"/>
                            <w:color w:val="2D2D2C"/>
                            <w:spacing w:val="20"/>
                            <w:w w:val="96"/>
                            <w:sz w:val="28"/>
                            <w:szCs w:val="27"/>
                          </w:rPr>
                          <w:t>TRULY A STEP AHEAD</w:t>
                        </w:r>
                      </w:p>
                      <w:p w14:paraId="2DAAAA87" w14:textId="77777777" w:rsidR="00A80F95" w:rsidRPr="0046679A" w:rsidRDefault="00A80F95" w:rsidP="00A80F95">
                        <w:pPr>
                          <w:widowControl w:val="0"/>
                          <w:spacing w:before="41" w:line="288" w:lineRule="exact"/>
                          <w:ind w:left="102" w:right="185"/>
                          <w:rPr>
                            <w:rFonts w:ascii="Nexa Light" w:eastAsia="Nexa Light" w:hAnsi="Nexa Light" w:cs="Times New Roman"/>
                            <w:color w:val="231F20"/>
                            <w:spacing w:val="20"/>
                          </w:rPr>
                        </w:pPr>
                      </w:p>
                    </w:txbxContent>
                  </v:textbox>
                </v:shape>
                <v:group id="Group 205" o:spid="_x0000_s1069" style="position:absolute;left:1637;width:19787;height:4806" coordorigin="715,-794" coordsize="3116,75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">
                  <v:group id="Group 117" o:spid="_x0000_s1070" style="position:absolute;left:725;top:-767;width:689;height:705" coordorigin="725,-767" coordsize="689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">
                    <v:shape id="Freeform 118" o:spid="_x0000_s1071" style="position:absolute;left:725;top:-767;width:689;height:705;visibility:visible;mso-wrap-style:square;v-text-anchor:top" coordsize="689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" path="m426,l267,,,704r156,l211,547r419,l587,432r-335,l344,173r146,l426,xe" fillcolor="#2c2c2b" stroked="f">
                      <v:path arrowok="t" o:connecttype="custom" o:connectlocs="426,-767;267,-767;0,-63;156,-63;211,-220;630,-220;587,-335;252,-335;344,-594;490,-594;426,-767" o:connectangles="0,0,0,0,0,0,0,0,0,0,0"/>
                    </v:shape>
                    <v:shape id="Freeform 119" o:spid="_x0000_s1072" style="position:absolute;left:725;top:-767;width:689;height:705;visibility:visible;mso-wrap-style:square;v-text-anchor:top" coordsize="689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" path="m630,547r-155,l528,704r161,l630,547xe" fillcolor="#2c2c2b" stroked="f">
                      <v:path arrowok="t" o:connecttype="custom" o:connectlocs="630,-220;475,-220;528,-63;689,-63;630,-220" o:connectangles="0,0,0,0,0"/>
                    </v:shape>
                    <v:shape id="Freeform 120" o:spid="_x0000_s1073" style="position:absolute;left:725;top:-767;width:689;height:705;visibility:visible;mso-wrap-style:square;v-text-anchor:top" coordsize="689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" path="m490,173r-144,l434,432r153,l490,173xe" fillcolor="#2c2c2b" stroked="f">
                      <v:path arrowok="t" o:connecttype="custom" o:connectlocs="490,-594;346,-594;434,-335;587,-335;490,-594" o:connectangles="0,0,0,0,0"/>
                    </v:shape>
                  </v:group>
                  <v:group id="Group 121" o:spid="_x0000_s1074" style="position:absolute;left:1406;top:-784;width:593;height:737" coordorigin="1406,-784" coordsize="593,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">
                    <v:shape id="Freeform 122" o:spid="_x0000_s1075" style="position:absolute;left:1406;top:-784;width:593;height:737;visibility:visible;mso-wrap-style:square;v-text-anchor:top" coordsize="593,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" path="m150,487l,489r1,21l3,530r24,76l77,667r63,39l205,727r79,10l306,737r19,-1l402,726r60,-19l531,662r35,-44l300,618r-18,-2l206,593,162,546,151,509r-1,-22xe" fillcolor="#2163af" stroked="f">
                      <v:path arrowok="t" o:connecttype="custom" o:connectlocs="150,-297;0,-295;1,-274;3,-254;27,-178;77,-117;140,-78;205,-57;284,-47;306,-47;325,-48;402,-58;462,-77;531,-122;566,-166;300,-166;282,-168;206,-191;162,-238;151,-275;150,-297" o:connectangles="0,0,0,0,0,0,0,0,0,0,0,0,0,0,0,0,0,0,0,0,0"/>
                    </v:shape>
                    <v:shape id="Freeform 123" o:spid="_x0000_s1076" style="position:absolute;left:1406;top:-784;width:593;height:737;visibility:visible;mso-wrap-style:square;v-text-anchor:top" coordsize="593,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" path="m275,l199,12,138,34,77,79,39,134,24,215r1,18l51,311r43,44l165,392r95,28l321,436r20,5l413,473r28,70l441,546r-36,48l341,615r-41,3l566,618r24,-75l593,495r-3,-19l558,401,496,347,419,315r-35,-8l268,277,197,250,174,185r3,-13l226,129r62,-9l545,120r-2,-3l492,59,423,22,359,5,299,,275,xe" fillcolor="#2163af" stroked="f">
                      <v:path arrowok="t" o:connecttype="custom" o:connectlocs="275,-784;199,-772;138,-750;77,-705;39,-650;24,-569;25,-551;51,-473;94,-429;165,-392;260,-364;321,-348;341,-343;413,-311;441,-241;441,-238;405,-190;341,-169;300,-166;566,-166;590,-241;593,-289;590,-308;558,-383;496,-437;419,-469;384,-477;268,-507;197,-534;174,-599;177,-612;226,-655;288,-664;545,-664;543,-667;492,-725;423,-762;359,-779;299,-784;275,-784" o:connectangles="0,0,0,0,0,0,0,0,0,0,0,0,0,0,0,0,0,0,0,0,0,0,0,0,0,0,0,0,0,0,0,0,0,0,0,0,0,0,0,0"/>
                    </v:shape>
                    <v:shape id="Freeform 124" o:spid="_x0000_s1077" style="position:absolute;left:1406;top:-784;width:593;height:737;visibility:visible;mso-wrap-style:square;v-text-anchor:top" coordsize="593,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" path="m545,120r-257,l305,121r19,3l387,150r30,55l420,227,569,213r-1,-20l564,173r-5,-19l552,136r-7,-16xe" fillcolor="#2163af" stroked="f">
                      <v:path arrowok="t" o:connecttype="custom" o:connectlocs="545,-664;288,-664;305,-663;324,-660;387,-634;417,-579;420,-557;569,-571;568,-591;564,-611;559,-630;552,-648;545,-664" o:connectangles="0,0,0,0,0,0,0,0,0,0,0,0,0"/>
                    </v:shape>
                  </v:group>
                  <v:group id="Group 125" o:spid="_x0000_s1078" style="position:absolute;left:2222;top:-637;width:155;height:574" coordorigin="2222,-637" coordsize="155,5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">
                    <v:shape id="Freeform 126" o:spid="_x0000_s1079" style="position:absolute;left:2222;top:-637;width:155;height:574;visibility:visible;mso-wrap-style:square;v-text-anchor:top" coordsize="155,5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" path="m155,l,,,574r155,l155,xe" fillcolor="#2163af" stroked="f">
                      <v:path arrowok="t" o:connecttype="custom" o:connectlocs="155,-637;0,-637;0,-63;155,-63;155,-637" o:connectangles="0,0,0,0,0"/>
                    </v:shape>
                  </v:group>
                  <v:group id="Group 127" o:spid="_x0000_s1080" style="position:absolute;left:2011;top:-767;width:577;height:130" coordorigin="2011,-767" coordsize="577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">
                    <v:shape id="Freeform 128" o:spid="_x0000_s1081" style="position:absolute;left:2011;top:-767;width:577;height:130;visibility:visible;mso-wrap-style:square;v-text-anchor:top" coordsize="577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" path="m577,l,,,130r577,l577,xe" fillcolor="#2163af" stroked="f">
                      <v:path arrowok="t" o:connecttype="custom" o:connectlocs="577,-767;0,-767;0,-637;577,-637;577,-767" o:connectangles="0,0,0,0,0"/>
                    </v:shape>
                  </v:group>
                  <v:group id="Group 129" o:spid="_x0000_s1082" style="position:absolute;left:3259;top:-767;width:561;height:705" coordorigin="3259,-767" coordsize="561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">
                    <v:shape id="Freeform 130" o:spid="_x0000_s1083" style="position:absolute;left:3259;top:-767;width:561;height:705;visibility:visible;mso-wrap-style:square;v-text-anchor:top" coordsize="561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" path="m318,l,,,704r155,l155,452r184,-1l399,442r69,-30l516,370r23,-39l155,331r,-211l540,120r-1,-2l504,68,442,24,382,5,341,,318,xe" fillcolor="#2163af" stroked="f">
                      <v:path arrowok="t" o:connecttype="custom" o:connectlocs="318,-767;0,-767;0,-63;155,-63;155,-315;339,-316;399,-325;468,-355;516,-397;539,-436;155,-436;155,-647;540,-647;539,-649;504,-699;442,-743;382,-762;341,-767;318,-767" o:connectangles="0,0,0,0,0,0,0,0,0,0,0,0,0,0,0,0,0,0,0"/>
                    </v:shape>
                    <v:shape id="Freeform 131" o:spid="_x0000_s1084" style="position:absolute;left:3259;top:-767;width:561;height:705;visibility:visible;mso-wrap-style:square;v-text-anchor:top" coordsize="561,7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" path="m540,120r-385,l278,120r17,1l356,132r46,42l412,234r-3,18l379,304r-63,25l276,331r263,l559,259r3,-44l560,196r-3,-19l553,157r-6,-21l540,120xe" fillcolor="#2163af" stroked="f">
                      <v:path arrowok="t" o:connecttype="custom" o:connectlocs="540,-647;155,-647;278,-647;295,-646;356,-635;402,-593;412,-533;409,-515;379,-463;316,-438;276,-436;539,-436;559,-508;562,-552;560,-571;557,-590;553,-610;547,-631;540,-647" o:connectangles="0,0,0,0,0,0,0,0,0,0,0,0,0,0,0,0,0,0,0"/>
                    </v:shape>
                  </v:group>
                  <v:group id="Group 132" o:spid="_x0000_s1085" style="position:absolute;left:2650;top:-193;width:557;height:130" coordorigin="2650,-193" coordsize="557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">
                    <v:shape id="Freeform 133" o:spid="_x0000_s1086" style="position:absolute;left:2650;top:-193;width:557;height:130;visibility:visible;mso-wrap-style:square;v-text-anchor:top" coordsize="557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" path="m558,130l,130,,,558,r,130xe" fillcolor="#2d2d2c" stroked="f">
                      <v:path arrowok="t" o:connecttype="custom" o:connectlocs="558,-63;0,-63;0,-193;558,-193;558,-63" o:connectangles="0,0,0,0,0"/>
                    </v:shape>
                  </v:group>
                  <v:group id="Group 134" o:spid="_x0000_s1087" style="position:absolute;left:2650;top:-481;width:397;height:130" coordorigin="2650,-481" coordsize="397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">
                    <v:shape id="Freeform 135" o:spid="_x0000_s1088" style="position:absolute;left:2650;top:-481;width:397;height:130;visibility:visible;mso-wrap-style:square;v-text-anchor:top" coordsize="397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" path="m397,131l,131,,,397,r,131xe" fillcolor="#2d2d2c" stroked="f">
                      <v:path arrowok="t" o:connecttype="custom" o:connectlocs="397,-350;0,-350;0,-481;397,-481;397,-350" o:connectangles="0,0,0,0,0"/>
                    </v:shape>
                  </v:group>
                  <v:group id="Group 136" o:spid="_x0000_s1089" style="position:absolute;left:2650;top:-768;width:283;height:130" coordorigin="2650,-768" coordsize="283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">
                    <v:shape id="Freeform 137" o:spid="_x0000_s1090" style="position:absolute;left:2650;top:-768;width:283;height:130;visibility:visible;mso-wrap-style:square;v-text-anchor:top" coordsize="283,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" path="m284,131l,131,,,284,r,131xe" fillcolor="#2d2d2c" stroked="f">
                      <v:path arrowok="t" o:connecttype="custom" o:connectlocs="284,-637;0,-637;0,-768;284,-768;284,-637" o:connectangles="0,0,0,0,0"/>
                    </v:shape>
                  </v:group>
                </v:group>
              </v:group>
              <w10:wrap anchorx="page" anchory="page"/>
            </v:group>
          </w:pict>
        </mc:Fallback>
      </mc:AlternateContent>
    </w:r>
    <w:r w:rsidR="00887374" w:rsidRPr="00D30AF6">
      <w:rPr>
        <w:rFonts w:ascii="Raleway" w:hAnsi="Raleway"/>
        <w:noProof/>
        <w:sz w:val="20"/>
        <w:szCs w:val="20"/>
        <w:lang w:eastAsia="en-IN"/>
      </w:rPr>
      <mc:AlternateContent>
        <mc:Choice Requires="wpg">
          <w:drawing>
            <wp:anchor distT="0" distB="0" distL="114300" distR="114300" simplePos="0" relativeHeight="251682816" behindDoc="1" locked="0" layoutInCell="1" allowOverlap="1" wp14:anchorId="050A51F3" wp14:editId="77F68CB3">
              <wp:simplePos x="0" y="0"/>
              <wp:positionH relativeFrom="page">
                <wp:posOffset>3636645</wp:posOffset>
              </wp:positionH>
              <wp:positionV relativeFrom="margin">
                <wp:posOffset>1903730</wp:posOffset>
              </wp:positionV>
              <wp:extent cx="3825240" cy="922020"/>
              <wp:effectExtent l="0" t="0" r="3810" b="0"/>
              <wp:wrapNone/>
              <wp:docPr id="232" name="Group 2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825240" cy="922020"/>
                        <a:chOff x="5089" y="7693"/>
                        <a:chExt cx="6024" cy="1452"/>
                      </a:xfrm>
                    </wpg:grpSpPr>
                    <wpg:grpSp>
                      <wpg:cNvPr id="233" name="Group 144"/>
                      <wpg:cNvGrpSpPr>
                        <a:grpSpLocks/>
                      </wpg:cNvGrpSpPr>
                      <wpg:grpSpPr bwMode="auto">
                        <a:xfrm>
                          <a:off x="5089" y="7693"/>
                          <a:ext cx="3640" cy="1452"/>
                          <a:chOff x="5089" y="7693"/>
                          <a:chExt cx="3640" cy="1452"/>
                        </a:xfrm>
                      </wpg:grpSpPr>
                      <wpg:grpSp>
                        <wpg:cNvPr id="234" name="Group 145"/>
                        <wpg:cNvGrpSpPr>
                          <a:grpSpLocks/>
                        </wpg:cNvGrpSpPr>
                        <wpg:grpSpPr bwMode="auto">
                          <a:xfrm>
                            <a:off x="5099" y="7735"/>
                            <a:ext cx="1338" cy="1369"/>
                            <a:chOff x="5099" y="7735"/>
                            <a:chExt cx="1338" cy="1369"/>
                          </a:xfrm>
                        </wpg:grpSpPr>
                        <wps:wsp>
                          <wps:cNvPr id="235" name="Freeform 146"/>
                          <wps:cNvSpPr>
                            <a:spLocks/>
                          </wps:cNvSpPr>
                          <wps:spPr bwMode="auto">
                            <a:xfrm>
                              <a:off x="5099" y="7735"/>
                              <a:ext cx="1338" cy="1369"/>
                            </a:xfrm>
                            <a:custGeom>
                              <a:avLst/>
                              <a:gdLst>
                                <a:gd name="T0" fmla="+- 0 5925 5099"/>
                                <a:gd name="T1" fmla="*/ T0 w 1338"/>
                                <a:gd name="T2" fmla="+- 0 7735 7735"/>
                                <a:gd name="T3" fmla="*/ 7735 h 1369"/>
                                <a:gd name="T4" fmla="+- 0 5617 5099"/>
                                <a:gd name="T5" fmla="*/ T4 w 1338"/>
                                <a:gd name="T6" fmla="+- 0 7735 7735"/>
                                <a:gd name="T7" fmla="*/ 7735 h 1369"/>
                                <a:gd name="T8" fmla="+- 0 5099 5099"/>
                                <a:gd name="T9" fmla="*/ T8 w 1338"/>
                                <a:gd name="T10" fmla="+- 0 9104 7735"/>
                                <a:gd name="T11" fmla="*/ 9104 h 1369"/>
                                <a:gd name="T12" fmla="+- 0 5402 5099"/>
                                <a:gd name="T13" fmla="*/ T12 w 1338"/>
                                <a:gd name="T14" fmla="+- 0 9104 7735"/>
                                <a:gd name="T15" fmla="*/ 9104 h 1369"/>
                                <a:gd name="T16" fmla="+- 0 5509 5099"/>
                                <a:gd name="T17" fmla="*/ T16 w 1338"/>
                                <a:gd name="T18" fmla="+- 0 8799 7735"/>
                                <a:gd name="T19" fmla="*/ 8799 h 1369"/>
                                <a:gd name="T20" fmla="+- 0 6323 5099"/>
                                <a:gd name="T21" fmla="*/ T20 w 1338"/>
                                <a:gd name="T22" fmla="+- 0 8799 7735"/>
                                <a:gd name="T23" fmla="*/ 8799 h 1369"/>
                                <a:gd name="T24" fmla="+- 0 6239 5099"/>
                                <a:gd name="T25" fmla="*/ T24 w 1338"/>
                                <a:gd name="T26" fmla="+- 0 8575 7735"/>
                                <a:gd name="T27" fmla="*/ 8575 h 1369"/>
                                <a:gd name="T28" fmla="+- 0 5588 5099"/>
                                <a:gd name="T29" fmla="*/ T28 w 1338"/>
                                <a:gd name="T30" fmla="+- 0 8575 7735"/>
                                <a:gd name="T31" fmla="*/ 8575 h 1369"/>
                                <a:gd name="T32" fmla="+- 0 5766 5099"/>
                                <a:gd name="T33" fmla="*/ T32 w 1338"/>
                                <a:gd name="T34" fmla="+- 0 8073 7735"/>
                                <a:gd name="T35" fmla="*/ 8073 h 1369"/>
                                <a:gd name="T36" fmla="+- 0 6051 5099"/>
                                <a:gd name="T37" fmla="*/ T36 w 1338"/>
                                <a:gd name="T38" fmla="+- 0 8073 7735"/>
                                <a:gd name="T39" fmla="*/ 8073 h 1369"/>
                                <a:gd name="T40" fmla="+- 0 5925 5099"/>
                                <a:gd name="T41" fmla="*/ T40 w 1338"/>
                                <a:gd name="T42" fmla="+- 0 7735 7735"/>
                                <a:gd name="T43" fmla="*/ 7735 h 13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338" h="1369">
                                  <a:moveTo>
                                    <a:pt x="826" y="0"/>
                                  </a:moveTo>
                                  <a:lnTo>
                                    <a:pt x="518" y="0"/>
                                  </a:lnTo>
                                  <a:lnTo>
                                    <a:pt x="0" y="1369"/>
                                  </a:lnTo>
                                  <a:lnTo>
                                    <a:pt x="303" y="1369"/>
                                  </a:lnTo>
                                  <a:lnTo>
                                    <a:pt x="410" y="1064"/>
                                  </a:lnTo>
                                  <a:lnTo>
                                    <a:pt x="1224" y="1064"/>
                                  </a:lnTo>
                                  <a:lnTo>
                                    <a:pt x="1140" y="840"/>
                                  </a:lnTo>
                                  <a:lnTo>
                                    <a:pt x="489" y="840"/>
                                  </a:lnTo>
                                  <a:lnTo>
                                    <a:pt x="667" y="338"/>
                                  </a:lnTo>
                                  <a:lnTo>
                                    <a:pt x="952" y="338"/>
                                  </a:lnTo>
                                  <a:lnTo>
                                    <a:pt x="82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0" name="Freeform 147"/>
                          <wps:cNvSpPr>
                            <a:spLocks/>
                          </wps:cNvSpPr>
                          <wps:spPr bwMode="auto">
                            <a:xfrm>
                              <a:off x="5099" y="7735"/>
                              <a:ext cx="1338" cy="1369"/>
                            </a:xfrm>
                            <a:custGeom>
                              <a:avLst/>
                              <a:gdLst>
                                <a:gd name="T0" fmla="+- 0 6323 5099"/>
                                <a:gd name="T1" fmla="*/ T0 w 1338"/>
                                <a:gd name="T2" fmla="+- 0 8799 7735"/>
                                <a:gd name="T3" fmla="*/ 8799 h 1369"/>
                                <a:gd name="T4" fmla="+- 0 6021 5099"/>
                                <a:gd name="T5" fmla="*/ T4 w 1338"/>
                                <a:gd name="T6" fmla="+- 0 8799 7735"/>
                                <a:gd name="T7" fmla="*/ 8799 h 1369"/>
                                <a:gd name="T8" fmla="+- 0 6125 5099"/>
                                <a:gd name="T9" fmla="*/ T8 w 1338"/>
                                <a:gd name="T10" fmla="+- 0 9104 7735"/>
                                <a:gd name="T11" fmla="*/ 9104 h 1369"/>
                                <a:gd name="T12" fmla="+- 0 6437 5099"/>
                                <a:gd name="T13" fmla="*/ T12 w 1338"/>
                                <a:gd name="T14" fmla="+- 0 9104 7735"/>
                                <a:gd name="T15" fmla="*/ 9104 h 1369"/>
                                <a:gd name="T16" fmla="+- 0 6323 5099"/>
                                <a:gd name="T17" fmla="*/ T16 w 1338"/>
                                <a:gd name="T18" fmla="+- 0 8799 7735"/>
                                <a:gd name="T19" fmla="*/ 8799 h 13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38" h="1369">
                                  <a:moveTo>
                                    <a:pt x="1224" y="1064"/>
                                  </a:moveTo>
                                  <a:lnTo>
                                    <a:pt x="922" y="1064"/>
                                  </a:lnTo>
                                  <a:lnTo>
                                    <a:pt x="1026" y="1369"/>
                                  </a:lnTo>
                                  <a:lnTo>
                                    <a:pt x="1338" y="1369"/>
                                  </a:lnTo>
                                  <a:lnTo>
                                    <a:pt x="1224" y="10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1" name="Freeform 148"/>
                          <wps:cNvSpPr>
                            <a:spLocks/>
                          </wps:cNvSpPr>
                          <wps:spPr bwMode="auto">
                            <a:xfrm>
                              <a:off x="5099" y="7735"/>
                              <a:ext cx="1338" cy="1369"/>
                            </a:xfrm>
                            <a:custGeom>
                              <a:avLst/>
                              <a:gdLst>
                                <a:gd name="T0" fmla="+- 0 6051 5099"/>
                                <a:gd name="T1" fmla="*/ T0 w 1338"/>
                                <a:gd name="T2" fmla="+- 0 8073 7735"/>
                                <a:gd name="T3" fmla="*/ 8073 h 1369"/>
                                <a:gd name="T4" fmla="+- 0 5770 5099"/>
                                <a:gd name="T5" fmla="*/ T4 w 1338"/>
                                <a:gd name="T6" fmla="+- 0 8073 7735"/>
                                <a:gd name="T7" fmla="*/ 8073 h 1369"/>
                                <a:gd name="T8" fmla="+- 0 5943 5099"/>
                                <a:gd name="T9" fmla="*/ T8 w 1338"/>
                                <a:gd name="T10" fmla="+- 0 8575 7735"/>
                                <a:gd name="T11" fmla="*/ 8575 h 1369"/>
                                <a:gd name="T12" fmla="+- 0 6239 5099"/>
                                <a:gd name="T13" fmla="*/ T12 w 1338"/>
                                <a:gd name="T14" fmla="+- 0 8575 7735"/>
                                <a:gd name="T15" fmla="*/ 8575 h 1369"/>
                                <a:gd name="T16" fmla="+- 0 6051 5099"/>
                                <a:gd name="T17" fmla="*/ T16 w 1338"/>
                                <a:gd name="T18" fmla="+- 0 8073 7735"/>
                                <a:gd name="T19" fmla="*/ 8073 h 13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38" h="1369">
                                  <a:moveTo>
                                    <a:pt x="952" y="338"/>
                                  </a:moveTo>
                                  <a:lnTo>
                                    <a:pt x="671" y="338"/>
                                  </a:lnTo>
                                  <a:lnTo>
                                    <a:pt x="844" y="840"/>
                                  </a:lnTo>
                                  <a:lnTo>
                                    <a:pt x="1140" y="840"/>
                                  </a:lnTo>
                                  <a:lnTo>
                                    <a:pt x="952" y="3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" name="Group 149"/>
                        <wpg:cNvGrpSpPr>
                          <a:grpSpLocks/>
                        </wpg:cNvGrpSpPr>
                        <wpg:grpSpPr bwMode="auto">
                          <a:xfrm>
                            <a:off x="6422" y="7703"/>
                            <a:ext cx="1152" cy="1432"/>
                            <a:chOff x="6422" y="7703"/>
                            <a:chExt cx="1152" cy="1432"/>
                          </a:xfrm>
                        </wpg:grpSpPr>
                        <wps:wsp>
                          <wps:cNvPr id="243" name="Freeform 150"/>
                          <wps:cNvSpPr>
                            <a:spLocks/>
                          </wps:cNvSpPr>
                          <wps:spPr bwMode="auto">
                            <a:xfrm>
                              <a:off x="6422" y="7703"/>
                              <a:ext cx="1152" cy="1432"/>
                            </a:xfrm>
                            <a:custGeom>
                              <a:avLst/>
                              <a:gdLst>
                                <a:gd name="T0" fmla="+- 0 6713 6422"/>
                                <a:gd name="T1" fmla="*/ T0 w 1152"/>
                                <a:gd name="T2" fmla="+- 0 8651 7703"/>
                                <a:gd name="T3" fmla="*/ 8651 h 1432"/>
                                <a:gd name="T4" fmla="+- 0 6422 6422"/>
                                <a:gd name="T5" fmla="*/ T4 w 1152"/>
                                <a:gd name="T6" fmla="+- 0 8663 7703"/>
                                <a:gd name="T7" fmla="*/ 8663 h 1432"/>
                                <a:gd name="T8" fmla="+- 0 6422 6422"/>
                                <a:gd name="T9" fmla="*/ T8 w 1152"/>
                                <a:gd name="T10" fmla="+- 0 8685 7703"/>
                                <a:gd name="T11" fmla="*/ 8685 h 1432"/>
                                <a:gd name="T12" fmla="+- 0 6423 6422"/>
                                <a:gd name="T13" fmla="*/ T12 w 1152"/>
                                <a:gd name="T14" fmla="+- 0 8705 7703"/>
                                <a:gd name="T15" fmla="*/ 8705 h 1432"/>
                                <a:gd name="T16" fmla="+- 0 6432 6422"/>
                                <a:gd name="T17" fmla="*/ T16 w 1152"/>
                                <a:gd name="T18" fmla="+- 0 8765 7703"/>
                                <a:gd name="T19" fmla="*/ 8765 h 1432"/>
                                <a:gd name="T20" fmla="+- 0 6448 6422"/>
                                <a:gd name="T21" fmla="*/ T20 w 1152"/>
                                <a:gd name="T22" fmla="+- 0 8823 7703"/>
                                <a:gd name="T23" fmla="*/ 8823 h 1432"/>
                                <a:gd name="T24" fmla="+- 0 6481 6422"/>
                                <a:gd name="T25" fmla="*/ T24 w 1152"/>
                                <a:gd name="T26" fmla="+- 0 8893 7703"/>
                                <a:gd name="T27" fmla="*/ 8893 h 1432"/>
                                <a:gd name="T28" fmla="+- 0 6492 6422"/>
                                <a:gd name="T29" fmla="*/ T28 w 1152"/>
                                <a:gd name="T30" fmla="+- 0 8911 7703"/>
                                <a:gd name="T31" fmla="*/ 8911 h 1432"/>
                                <a:gd name="T32" fmla="+- 0 6503 6422"/>
                                <a:gd name="T33" fmla="*/ T32 w 1152"/>
                                <a:gd name="T34" fmla="+- 0 8927 7703"/>
                                <a:gd name="T35" fmla="*/ 8927 h 1432"/>
                                <a:gd name="T36" fmla="+- 0 6515 6422"/>
                                <a:gd name="T37" fmla="*/ T36 w 1152"/>
                                <a:gd name="T38" fmla="+- 0 8941 7703"/>
                                <a:gd name="T39" fmla="*/ 8941 h 1432"/>
                                <a:gd name="T40" fmla="+- 0 6528 6422"/>
                                <a:gd name="T41" fmla="*/ T40 w 1152"/>
                                <a:gd name="T42" fmla="+- 0 8957 7703"/>
                                <a:gd name="T43" fmla="*/ 8957 h 1432"/>
                                <a:gd name="T44" fmla="+- 0 6571 6422"/>
                                <a:gd name="T45" fmla="*/ T44 w 1152"/>
                                <a:gd name="T46" fmla="+- 0 8999 7703"/>
                                <a:gd name="T47" fmla="*/ 8999 h 1432"/>
                                <a:gd name="T48" fmla="+- 0 6620 6422"/>
                                <a:gd name="T49" fmla="*/ T48 w 1152"/>
                                <a:gd name="T50" fmla="+- 0 9037 7703"/>
                                <a:gd name="T51" fmla="*/ 9037 h 1432"/>
                                <a:gd name="T52" fmla="+- 0 6671 6422"/>
                                <a:gd name="T53" fmla="*/ T52 w 1152"/>
                                <a:gd name="T54" fmla="+- 0 9065 7703"/>
                                <a:gd name="T55" fmla="*/ 9065 h 1432"/>
                                <a:gd name="T56" fmla="+- 0 6689 6422"/>
                                <a:gd name="T57" fmla="*/ T56 w 1152"/>
                                <a:gd name="T58" fmla="+- 0 9075 7703"/>
                                <a:gd name="T59" fmla="*/ 9075 h 1432"/>
                                <a:gd name="T60" fmla="+- 0 6708 6422"/>
                                <a:gd name="T61" fmla="*/ T60 w 1152"/>
                                <a:gd name="T62" fmla="+- 0 9083 7703"/>
                                <a:gd name="T63" fmla="*/ 9083 h 1432"/>
                                <a:gd name="T64" fmla="+- 0 6727 6422"/>
                                <a:gd name="T65" fmla="*/ T64 w 1152"/>
                                <a:gd name="T66" fmla="+- 0 9089 7703"/>
                                <a:gd name="T67" fmla="*/ 9089 h 1432"/>
                                <a:gd name="T68" fmla="+- 0 6746 6422"/>
                                <a:gd name="T69" fmla="*/ T68 w 1152"/>
                                <a:gd name="T70" fmla="+- 0 9097 7703"/>
                                <a:gd name="T71" fmla="*/ 9097 h 1432"/>
                                <a:gd name="T72" fmla="+- 0 6787 6422"/>
                                <a:gd name="T73" fmla="*/ T72 w 1152"/>
                                <a:gd name="T74" fmla="+- 0 9109 7703"/>
                                <a:gd name="T75" fmla="*/ 9109 h 1432"/>
                                <a:gd name="T76" fmla="+- 0 6865 6422"/>
                                <a:gd name="T77" fmla="*/ T76 w 1152"/>
                                <a:gd name="T78" fmla="+- 0 9125 7703"/>
                                <a:gd name="T79" fmla="*/ 9125 h 1432"/>
                                <a:gd name="T80" fmla="+- 0 6884 6422"/>
                                <a:gd name="T81" fmla="*/ T80 w 1152"/>
                                <a:gd name="T82" fmla="+- 0 9127 7703"/>
                                <a:gd name="T83" fmla="*/ 9127 h 1432"/>
                                <a:gd name="T84" fmla="+- 0 6904 6422"/>
                                <a:gd name="T85" fmla="*/ T84 w 1152"/>
                                <a:gd name="T86" fmla="+- 0 9131 7703"/>
                                <a:gd name="T87" fmla="*/ 9131 h 1432"/>
                                <a:gd name="T88" fmla="+- 0 6924 6422"/>
                                <a:gd name="T89" fmla="*/ T88 w 1152"/>
                                <a:gd name="T90" fmla="+- 0 9133 7703"/>
                                <a:gd name="T91" fmla="*/ 9133 h 1432"/>
                                <a:gd name="T92" fmla="+- 0 6944 6422"/>
                                <a:gd name="T93" fmla="*/ T92 w 1152"/>
                                <a:gd name="T94" fmla="+- 0 9133 7703"/>
                                <a:gd name="T95" fmla="*/ 9133 h 1432"/>
                                <a:gd name="T96" fmla="+- 0 6964 6422"/>
                                <a:gd name="T97" fmla="*/ T96 w 1152"/>
                                <a:gd name="T98" fmla="+- 0 9135 7703"/>
                                <a:gd name="T99" fmla="*/ 9135 h 1432"/>
                                <a:gd name="T100" fmla="+- 0 7068 6422"/>
                                <a:gd name="T101" fmla="*/ T100 w 1152"/>
                                <a:gd name="T102" fmla="+- 0 9135 7703"/>
                                <a:gd name="T103" fmla="*/ 9135 h 1432"/>
                                <a:gd name="T104" fmla="+- 0 7128 6422"/>
                                <a:gd name="T105" fmla="*/ T104 w 1152"/>
                                <a:gd name="T106" fmla="+- 0 9129 7703"/>
                                <a:gd name="T107" fmla="*/ 9129 h 1432"/>
                                <a:gd name="T108" fmla="+- 0 7148 6422"/>
                                <a:gd name="T109" fmla="*/ T108 w 1152"/>
                                <a:gd name="T110" fmla="+- 0 9125 7703"/>
                                <a:gd name="T111" fmla="*/ 9125 h 1432"/>
                                <a:gd name="T112" fmla="+- 0 7167 6422"/>
                                <a:gd name="T113" fmla="*/ T112 w 1152"/>
                                <a:gd name="T114" fmla="+- 0 9123 7703"/>
                                <a:gd name="T115" fmla="*/ 9123 h 1432"/>
                                <a:gd name="T116" fmla="+- 0 7225 6422"/>
                                <a:gd name="T117" fmla="*/ T116 w 1152"/>
                                <a:gd name="T118" fmla="+- 0 9111 7703"/>
                                <a:gd name="T119" fmla="*/ 9111 h 1432"/>
                                <a:gd name="T120" fmla="+- 0 7282 6422"/>
                                <a:gd name="T121" fmla="*/ T120 w 1152"/>
                                <a:gd name="T122" fmla="+- 0 9093 7703"/>
                                <a:gd name="T123" fmla="*/ 9093 h 1432"/>
                                <a:gd name="T124" fmla="+- 0 7301 6422"/>
                                <a:gd name="T125" fmla="*/ T124 w 1152"/>
                                <a:gd name="T126" fmla="+- 0 9085 7703"/>
                                <a:gd name="T127" fmla="*/ 9085 h 1432"/>
                                <a:gd name="T128" fmla="+- 0 7320 6422"/>
                                <a:gd name="T129" fmla="*/ T128 w 1152"/>
                                <a:gd name="T130" fmla="+- 0 9079 7703"/>
                                <a:gd name="T131" fmla="*/ 9079 h 1432"/>
                                <a:gd name="T132" fmla="+- 0 7338 6422"/>
                                <a:gd name="T133" fmla="*/ T132 w 1152"/>
                                <a:gd name="T134" fmla="+- 0 9069 7703"/>
                                <a:gd name="T135" fmla="*/ 9069 h 1432"/>
                                <a:gd name="T136" fmla="+- 0 7355 6422"/>
                                <a:gd name="T137" fmla="*/ T136 w 1152"/>
                                <a:gd name="T138" fmla="+- 0 9061 7703"/>
                                <a:gd name="T139" fmla="*/ 9061 h 1432"/>
                                <a:gd name="T140" fmla="+- 0 7372 6422"/>
                                <a:gd name="T141" fmla="*/ T140 w 1152"/>
                                <a:gd name="T142" fmla="+- 0 9051 7703"/>
                                <a:gd name="T143" fmla="*/ 9051 h 1432"/>
                                <a:gd name="T144" fmla="+- 0 7422 6422"/>
                                <a:gd name="T145" fmla="*/ T144 w 1152"/>
                                <a:gd name="T146" fmla="+- 0 9017 7703"/>
                                <a:gd name="T147" fmla="*/ 9017 h 1432"/>
                                <a:gd name="T148" fmla="+- 0 7479 6422"/>
                                <a:gd name="T149" fmla="*/ T148 w 1152"/>
                                <a:gd name="T150" fmla="+- 0 8965 7703"/>
                                <a:gd name="T151" fmla="*/ 8965 h 1432"/>
                                <a:gd name="T152" fmla="+- 0 7522 6422"/>
                                <a:gd name="T153" fmla="*/ T152 w 1152"/>
                                <a:gd name="T154" fmla="+- 0 8903 7703"/>
                                <a:gd name="T155" fmla="*/ 8903 h 1432"/>
                                <a:gd name="T156" fmla="+- 0 6978 6422"/>
                                <a:gd name="T157" fmla="*/ T156 w 1152"/>
                                <a:gd name="T158" fmla="+- 0 8903 7703"/>
                                <a:gd name="T159" fmla="*/ 8903 h 1432"/>
                                <a:gd name="T160" fmla="+- 0 6958 6422"/>
                                <a:gd name="T161" fmla="*/ T160 w 1152"/>
                                <a:gd name="T162" fmla="+- 0 8901 7703"/>
                                <a:gd name="T163" fmla="*/ 8901 h 1432"/>
                                <a:gd name="T164" fmla="+- 0 6899 6422"/>
                                <a:gd name="T165" fmla="*/ T164 w 1152"/>
                                <a:gd name="T166" fmla="+- 0 8889 7703"/>
                                <a:gd name="T167" fmla="*/ 8889 h 1432"/>
                                <a:gd name="T168" fmla="+- 0 6829 6422"/>
                                <a:gd name="T169" fmla="*/ T168 w 1152"/>
                                <a:gd name="T170" fmla="+- 0 8861 7703"/>
                                <a:gd name="T171" fmla="*/ 8861 h 1432"/>
                                <a:gd name="T172" fmla="+- 0 6779 6422"/>
                                <a:gd name="T173" fmla="*/ T172 w 1152"/>
                                <a:gd name="T174" fmla="+- 0 8823 7703"/>
                                <a:gd name="T175" fmla="*/ 8823 h 1432"/>
                                <a:gd name="T176" fmla="+- 0 6731 6422"/>
                                <a:gd name="T177" fmla="*/ T176 w 1152"/>
                                <a:gd name="T178" fmla="+- 0 8751 7703"/>
                                <a:gd name="T179" fmla="*/ 8751 h 1432"/>
                                <a:gd name="T180" fmla="+- 0 6714 6422"/>
                                <a:gd name="T181" fmla="*/ T180 w 1152"/>
                                <a:gd name="T182" fmla="+- 0 8673 7703"/>
                                <a:gd name="T183" fmla="*/ 8673 h 1432"/>
                                <a:gd name="T184" fmla="+- 0 6713 6422"/>
                                <a:gd name="T185" fmla="*/ T184 w 1152"/>
                                <a:gd name="T186" fmla="+- 0 8651 7703"/>
                                <a:gd name="T187" fmla="*/ 8651 h 14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</a:cxnLst>
                              <a:rect l="0" t="0" r="r" b="b"/>
                              <a:pathLst>
                                <a:path w="1152" h="1432">
                                  <a:moveTo>
                                    <a:pt x="291" y="948"/>
                                  </a:moveTo>
                                  <a:lnTo>
                                    <a:pt x="0" y="960"/>
                                  </a:lnTo>
                                  <a:lnTo>
                                    <a:pt x="0" y="982"/>
                                  </a:lnTo>
                                  <a:lnTo>
                                    <a:pt x="1" y="1002"/>
                                  </a:lnTo>
                                  <a:lnTo>
                                    <a:pt x="10" y="1062"/>
                                  </a:lnTo>
                                  <a:lnTo>
                                    <a:pt x="26" y="1120"/>
                                  </a:lnTo>
                                  <a:lnTo>
                                    <a:pt x="59" y="1190"/>
                                  </a:lnTo>
                                  <a:lnTo>
                                    <a:pt x="70" y="1208"/>
                                  </a:lnTo>
                                  <a:lnTo>
                                    <a:pt x="81" y="1224"/>
                                  </a:lnTo>
                                  <a:lnTo>
                                    <a:pt x="93" y="1238"/>
                                  </a:lnTo>
                                  <a:lnTo>
                                    <a:pt x="106" y="1254"/>
                                  </a:lnTo>
                                  <a:lnTo>
                                    <a:pt x="149" y="1296"/>
                                  </a:lnTo>
                                  <a:lnTo>
                                    <a:pt x="198" y="1334"/>
                                  </a:lnTo>
                                  <a:lnTo>
                                    <a:pt x="249" y="1362"/>
                                  </a:lnTo>
                                  <a:lnTo>
                                    <a:pt x="267" y="1372"/>
                                  </a:lnTo>
                                  <a:lnTo>
                                    <a:pt x="286" y="1380"/>
                                  </a:lnTo>
                                  <a:lnTo>
                                    <a:pt x="305" y="1386"/>
                                  </a:lnTo>
                                  <a:lnTo>
                                    <a:pt x="324" y="1394"/>
                                  </a:lnTo>
                                  <a:lnTo>
                                    <a:pt x="365" y="1406"/>
                                  </a:lnTo>
                                  <a:lnTo>
                                    <a:pt x="443" y="1422"/>
                                  </a:lnTo>
                                  <a:lnTo>
                                    <a:pt x="462" y="1424"/>
                                  </a:lnTo>
                                  <a:lnTo>
                                    <a:pt x="482" y="1428"/>
                                  </a:lnTo>
                                  <a:lnTo>
                                    <a:pt x="502" y="1430"/>
                                  </a:lnTo>
                                  <a:lnTo>
                                    <a:pt x="522" y="1430"/>
                                  </a:lnTo>
                                  <a:lnTo>
                                    <a:pt x="542" y="1432"/>
                                  </a:lnTo>
                                  <a:lnTo>
                                    <a:pt x="646" y="1432"/>
                                  </a:lnTo>
                                  <a:lnTo>
                                    <a:pt x="706" y="1426"/>
                                  </a:lnTo>
                                  <a:lnTo>
                                    <a:pt x="726" y="1422"/>
                                  </a:lnTo>
                                  <a:lnTo>
                                    <a:pt x="745" y="1420"/>
                                  </a:lnTo>
                                  <a:lnTo>
                                    <a:pt x="803" y="1408"/>
                                  </a:lnTo>
                                  <a:lnTo>
                                    <a:pt x="860" y="1390"/>
                                  </a:lnTo>
                                  <a:lnTo>
                                    <a:pt x="879" y="1382"/>
                                  </a:lnTo>
                                  <a:lnTo>
                                    <a:pt x="898" y="1376"/>
                                  </a:lnTo>
                                  <a:lnTo>
                                    <a:pt x="916" y="1366"/>
                                  </a:lnTo>
                                  <a:lnTo>
                                    <a:pt x="933" y="1358"/>
                                  </a:lnTo>
                                  <a:lnTo>
                                    <a:pt x="950" y="1348"/>
                                  </a:lnTo>
                                  <a:lnTo>
                                    <a:pt x="1000" y="1314"/>
                                  </a:lnTo>
                                  <a:lnTo>
                                    <a:pt x="1057" y="1262"/>
                                  </a:lnTo>
                                  <a:lnTo>
                                    <a:pt x="1100" y="1200"/>
                                  </a:lnTo>
                                  <a:lnTo>
                                    <a:pt x="556" y="1200"/>
                                  </a:lnTo>
                                  <a:lnTo>
                                    <a:pt x="536" y="1198"/>
                                  </a:lnTo>
                                  <a:lnTo>
                                    <a:pt x="477" y="1186"/>
                                  </a:lnTo>
                                  <a:lnTo>
                                    <a:pt x="407" y="1158"/>
                                  </a:lnTo>
                                  <a:lnTo>
                                    <a:pt x="357" y="1120"/>
                                  </a:lnTo>
                                  <a:lnTo>
                                    <a:pt x="309" y="1048"/>
                                  </a:lnTo>
                                  <a:lnTo>
                                    <a:pt x="292" y="970"/>
                                  </a:lnTo>
                                  <a:lnTo>
                                    <a:pt x="291" y="9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4" name="Freeform 151"/>
                          <wps:cNvSpPr>
                            <a:spLocks/>
                          </wps:cNvSpPr>
                          <wps:spPr bwMode="auto">
                            <a:xfrm>
                              <a:off x="6422" y="7703"/>
                              <a:ext cx="1152" cy="1432"/>
                            </a:xfrm>
                            <a:custGeom>
                              <a:avLst/>
                              <a:gdLst>
                                <a:gd name="T0" fmla="+- 0 6941 6422"/>
                                <a:gd name="T1" fmla="*/ T0 w 1152"/>
                                <a:gd name="T2" fmla="+- 0 7705 7703"/>
                                <a:gd name="T3" fmla="*/ 7705 h 1432"/>
                                <a:gd name="T4" fmla="+- 0 6864 6422"/>
                                <a:gd name="T5" fmla="*/ T4 w 1152"/>
                                <a:gd name="T6" fmla="+- 0 7715 7703"/>
                                <a:gd name="T7" fmla="*/ 7715 h 1432"/>
                                <a:gd name="T8" fmla="+- 0 6823 6422"/>
                                <a:gd name="T9" fmla="*/ T8 w 1152"/>
                                <a:gd name="T10" fmla="+- 0 7723 7703"/>
                                <a:gd name="T11" fmla="*/ 7723 h 1432"/>
                                <a:gd name="T12" fmla="+- 0 6779 6422"/>
                                <a:gd name="T13" fmla="*/ T12 w 1152"/>
                                <a:gd name="T14" fmla="+- 0 7733 7703"/>
                                <a:gd name="T15" fmla="*/ 7733 h 1432"/>
                                <a:gd name="T16" fmla="+- 0 6707 6422"/>
                                <a:gd name="T17" fmla="*/ T16 w 1152"/>
                                <a:gd name="T18" fmla="+- 0 7761 7703"/>
                                <a:gd name="T19" fmla="*/ 7761 h 1432"/>
                                <a:gd name="T20" fmla="+- 0 6672 6422"/>
                                <a:gd name="T21" fmla="*/ T20 w 1152"/>
                                <a:gd name="T22" fmla="+- 0 7779 7703"/>
                                <a:gd name="T23" fmla="*/ 7779 h 1432"/>
                                <a:gd name="T24" fmla="+- 0 6617 6422"/>
                                <a:gd name="T25" fmla="*/ T24 w 1152"/>
                                <a:gd name="T26" fmla="+- 0 7815 7703"/>
                                <a:gd name="T27" fmla="*/ 7815 h 1432"/>
                                <a:gd name="T28" fmla="+- 0 6587 6422"/>
                                <a:gd name="T29" fmla="*/ T28 w 1152"/>
                                <a:gd name="T30" fmla="+- 0 7841 7703"/>
                                <a:gd name="T31" fmla="*/ 7841 h 1432"/>
                                <a:gd name="T32" fmla="+- 0 6559 6422"/>
                                <a:gd name="T33" fmla="*/ T32 w 1152"/>
                                <a:gd name="T34" fmla="+- 0 7871 7703"/>
                                <a:gd name="T35" fmla="*/ 7871 h 1432"/>
                                <a:gd name="T36" fmla="+- 0 6512 6422"/>
                                <a:gd name="T37" fmla="*/ T36 w 1152"/>
                                <a:gd name="T38" fmla="+- 0 7937 7703"/>
                                <a:gd name="T39" fmla="*/ 7937 h 1432"/>
                                <a:gd name="T40" fmla="+- 0 6472 6422"/>
                                <a:gd name="T41" fmla="*/ T40 w 1152"/>
                                <a:gd name="T42" fmla="+- 0 8063 7703"/>
                                <a:gd name="T43" fmla="*/ 8063 h 1432"/>
                                <a:gd name="T44" fmla="+- 0 6469 6422"/>
                                <a:gd name="T45" fmla="*/ T44 w 1152"/>
                                <a:gd name="T46" fmla="+- 0 8153 7703"/>
                                <a:gd name="T47" fmla="*/ 8153 h 1432"/>
                                <a:gd name="T48" fmla="+- 0 6508 6422"/>
                                <a:gd name="T49" fmla="*/ T48 w 1152"/>
                                <a:gd name="T50" fmla="+- 0 8285 7703"/>
                                <a:gd name="T51" fmla="*/ 8285 h 1432"/>
                                <a:gd name="T52" fmla="+- 0 6554 6422"/>
                                <a:gd name="T53" fmla="*/ T52 w 1152"/>
                                <a:gd name="T54" fmla="+- 0 8349 7703"/>
                                <a:gd name="T55" fmla="*/ 8349 h 1432"/>
                                <a:gd name="T56" fmla="+- 0 6584 6422"/>
                                <a:gd name="T57" fmla="*/ T56 w 1152"/>
                                <a:gd name="T58" fmla="+- 0 8377 7703"/>
                                <a:gd name="T59" fmla="*/ 8377 h 1432"/>
                                <a:gd name="T60" fmla="+- 0 6615 6422"/>
                                <a:gd name="T61" fmla="*/ T60 w 1152"/>
                                <a:gd name="T62" fmla="+- 0 8401 7703"/>
                                <a:gd name="T63" fmla="*/ 8401 h 1432"/>
                                <a:gd name="T64" fmla="+- 0 6645 6422"/>
                                <a:gd name="T65" fmla="*/ T64 w 1152"/>
                                <a:gd name="T66" fmla="+- 0 8421 7703"/>
                                <a:gd name="T67" fmla="*/ 8421 h 1432"/>
                                <a:gd name="T68" fmla="+- 0 6680 6422"/>
                                <a:gd name="T69" fmla="*/ T68 w 1152"/>
                                <a:gd name="T70" fmla="+- 0 8439 7703"/>
                                <a:gd name="T71" fmla="*/ 8439 h 1432"/>
                                <a:gd name="T72" fmla="+- 0 6720 6422"/>
                                <a:gd name="T73" fmla="*/ T72 w 1152"/>
                                <a:gd name="T74" fmla="+- 0 8457 7703"/>
                                <a:gd name="T75" fmla="*/ 8457 h 1432"/>
                                <a:gd name="T76" fmla="+- 0 6857 6422"/>
                                <a:gd name="T77" fmla="*/ T76 w 1152"/>
                                <a:gd name="T78" fmla="+- 0 8503 7703"/>
                                <a:gd name="T79" fmla="*/ 8503 h 1432"/>
                                <a:gd name="T80" fmla="+- 0 6895 6422"/>
                                <a:gd name="T81" fmla="*/ T80 w 1152"/>
                                <a:gd name="T82" fmla="+- 0 8513 7703"/>
                                <a:gd name="T83" fmla="*/ 8513 h 1432"/>
                                <a:gd name="T84" fmla="+- 0 6933 6422"/>
                                <a:gd name="T85" fmla="*/ T84 w 1152"/>
                                <a:gd name="T86" fmla="+- 0 8523 7703"/>
                                <a:gd name="T87" fmla="*/ 8523 h 1432"/>
                                <a:gd name="T88" fmla="+- 0 6971 6422"/>
                                <a:gd name="T89" fmla="*/ T88 w 1152"/>
                                <a:gd name="T90" fmla="+- 0 8533 7703"/>
                                <a:gd name="T91" fmla="*/ 8533 h 1432"/>
                                <a:gd name="T92" fmla="+- 0 7011 6422"/>
                                <a:gd name="T93" fmla="*/ T92 w 1152"/>
                                <a:gd name="T94" fmla="+- 0 8543 7703"/>
                                <a:gd name="T95" fmla="*/ 8543 h 1432"/>
                                <a:gd name="T96" fmla="+- 0 7051 6422"/>
                                <a:gd name="T97" fmla="*/ T96 w 1152"/>
                                <a:gd name="T98" fmla="+- 0 8553 7703"/>
                                <a:gd name="T99" fmla="*/ 8553 h 1432"/>
                                <a:gd name="T100" fmla="+- 0 7126 6422"/>
                                <a:gd name="T101" fmla="*/ T100 w 1152"/>
                                <a:gd name="T102" fmla="+- 0 8575 7703"/>
                                <a:gd name="T103" fmla="*/ 8575 h 1432"/>
                                <a:gd name="T104" fmla="+- 0 7248 6422"/>
                                <a:gd name="T105" fmla="*/ T104 w 1152"/>
                                <a:gd name="T106" fmla="+- 0 8643 7703"/>
                                <a:gd name="T107" fmla="*/ 8643 h 1432"/>
                                <a:gd name="T108" fmla="+- 0 7283 6422"/>
                                <a:gd name="T109" fmla="*/ T108 w 1152"/>
                                <a:gd name="T110" fmla="+- 0 8737 7703"/>
                                <a:gd name="T111" fmla="*/ 8737 h 1432"/>
                                <a:gd name="T112" fmla="+- 0 7245 6422"/>
                                <a:gd name="T113" fmla="*/ T112 w 1152"/>
                                <a:gd name="T114" fmla="+- 0 8831 7703"/>
                                <a:gd name="T115" fmla="*/ 8831 h 1432"/>
                                <a:gd name="T116" fmla="+- 0 7098 6422"/>
                                <a:gd name="T117" fmla="*/ T116 w 1152"/>
                                <a:gd name="T118" fmla="+- 0 8897 7703"/>
                                <a:gd name="T119" fmla="*/ 8897 h 1432"/>
                                <a:gd name="T120" fmla="+- 0 7063 6422"/>
                                <a:gd name="T121" fmla="*/ T120 w 1152"/>
                                <a:gd name="T122" fmla="+- 0 8901 7703"/>
                                <a:gd name="T123" fmla="*/ 8901 h 1432"/>
                                <a:gd name="T124" fmla="+- 0 7522 6422"/>
                                <a:gd name="T125" fmla="*/ T124 w 1152"/>
                                <a:gd name="T126" fmla="+- 0 8903 7703"/>
                                <a:gd name="T127" fmla="*/ 8903 h 1432"/>
                                <a:gd name="T128" fmla="+- 0 7568 6422"/>
                                <a:gd name="T129" fmla="*/ T128 w 1152"/>
                                <a:gd name="T130" fmla="+- 0 8767 7703"/>
                                <a:gd name="T131" fmla="*/ 8767 h 1432"/>
                                <a:gd name="T132" fmla="+- 0 7574 6422"/>
                                <a:gd name="T133" fmla="*/ T132 w 1152"/>
                                <a:gd name="T134" fmla="+- 0 8679 7703"/>
                                <a:gd name="T135" fmla="*/ 8679 h 1432"/>
                                <a:gd name="T136" fmla="+- 0 7562 6422"/>
                                <a:gd name="T137" fmla="*/ T136 w 1152"/>
                                <a:gd name="T138" fmla="+- 0 8595 7703"/>
                                <a:gd name="T139" fmla="*/ 8595 h 1432"/>
                                <a:gd name="T140" fmla="+- 0 7489 6422"/>
                                <a:gd name="T141" fmla="*/ T140 w 1152"/>
                                <a:gd name="T142" fmla="+- 0 8463 7703"/>
                                <a:gd name="T143" fmla="*/ 8463 h 1432"/>
                                <a:gd name="T144" fmla="+- 0 7413 6422"/>
                                <a:gd name="T145" fmla="*/ T144 w 1152"/>
                                <a:gd name="T146" fmla="+- 0 8395 7703"/>
                                <a:gd name="T147" fmla="*/ 8395 h 1432"/>
                                <a:gd name="T148" fmla="+- 0 7286 6422"/>
                                <a:gd name="T149" fmla="*/ T148 w 1152"/>
                                <a:gd name="T150" fmla="+- 0 8331 7703"/>
                                <a:gd name="T151" fmla="*/ 8331 h 1432"/>
                                <a:gd name="T152" fmla="+- 0 7208 6422"/>
                                <a:gd name="T153" fmla="*/ T152 w 1152"/>
                                <a:gd name="T154" fmla="+- 0 8309 7703"/>
                                <a:gd name="T155" fmla="*/ 8309 h 1432"/>
                                <a:gd name="T156" fmla="+- 0 7150 6422"/>
                                <a:gd name="T157" fmla="*/ T156 w 1152"/>
                                <a:gd name="T158" fmla="+- 0 8295 7703"/>
                                <a:gd name="T159" fmla="*/ 8295 h 1432"/>
                                <a:gd name="T160" fmla="+- 0 6939 6422"/>
                                <a:gd name="T161" fmla="*/ T160 w 1152"/>
                                <a:gd name="T162" fmla="+- 0 8241 7703"/>
                                <a:gd name="T163" fmla="*/ 8241 h 1432"/>
                                <a:gd name="T164" fmla="+- 0 6898 6422"/>
                                <a:gd name="T165" fmla="*/ T164 w 1152"/>
                                <a:gd name="T166" fmla="+- 0 8229 7703"/>
                                <a:gd name="T167" fmla="*/ 8229 h 1432"/>
                                <a:gd name="T168" fmla="+- 0 6862 6422"/>
                                <a:gd name="T169" fmla="*/ T168 w 1152"/>
                                <a:gd name="T170" fmla="+- 0 8215 7703"/>
                                <a:gd name="T171" fmla="*/ 8215 h 1432"/>
                                <a:gd name="T172" fmla="+- 0 6760 6422"/>
                                <a:gd name="T173" fmla="*/ T172 w 1152"/>
                                <a:gd name="T174" fmla="+- 0 8111 7703"/>
                                <a:gd name="T175" fmla="*/ 8111 h 1432"/>
                                <a:gd name="T176" fmla="+- 0 6760 6422"/>
                                <a:gd name="T177" fmla="*/ T176 w 1152"/>
                                <a:gd name="T178" fmla="+- 0 8085 7703"/>
                                <a:gd name="T179" fmla="*/ 8085 h 1432"/>
                                <a:gd name="T180" fmla="+- 0 6831 6422"/>
                                <a:gd name="T181" fmla="*/ T180 w 1152"/>
                                <a:gd name="T182" fmla="+- 0 7969 7703"/>
                                <a:gd name="T183" fmla="*/ 7969 h 1432"/>
                                <a:gd name="T184" fmla="+- 0 6927 6422"/>
                                <a:gd name="T185" fmla="*/ T184 w 1152"/>
                                <a:gd name="T186" fmla="+- 0 7939 7703"/>
                                <a:gd name="T187" fmla="*/ 7939 h 1432"/>
                                <a:gd name="T188" fmla="+- 0 6967 6422"/>
                                <a:gd name="T189" fmla="*/ T188 w 1152"/>
                                <a:gd name="T190" fmla="+- 0 7937 7703"/>
                                <a:gd name="T191" fmla="*/ 7937 h 1432"/>
                                <a:gd name="T192" fmla="+- 0 7470 6422"/>
                                <a:gd name="T193" fmla="*/ T192 w 1152"/>
                                <a:gd name="T194" fmla="+- 0 7921 7703"/>
                                <a:gd name="T195" fmla="*/ 7921 h 1432"/>
                                <a:gd name="T196" fmla="+- 0 7447 6422"/>
                                <a:gd name="T197" fmla="*/ T196 w 1152"/>
                                <a:gd name="T198" fmla="+- 0 7887 7703"/>
                                <a:gd name="T199" fmla="*/ 7887 h 1432"/>
                                <a:gd name="T200" fmla="+- 0 7422 6422"/>
                                <a:gd name="T201" fmla="*/ T200 w 1152"/>
                                <a:gd name="T202" fmla="+- 0 7857 7703"/>
                                <a:gd name="T203" fmla="*/ 7857 h 1432"/>
                                <a:gd name="T204" fmla="+- 0 7312 6422"/>
                                <a:gd name="T205" fmla="*/ T204 w 1152"/>
                                <a:gd name="T206" fmla="+- 0 7775 7703"/>
                                <a:gd name="T207" fmla="*/ 7775 h 1432"/>
                                <a:gd name="T208" fmla="+- 0 7176 6422"/>
                                <a:gd name="T209" fmla="*/ T208 w 1152"/>
                                <a:gd name="T210" fmla="+- 0 7725 7703"/>
                                <a:gd name="T211" fmla="*/ 7725 h 1432"/>
                                <a:gd name="T212" fmla="+- 0 7099 6422"/>
                                <a:gd name="T213" fmla="*/ T212 w 1152"/>
                                <a:gd name="T214" fmla="+- 0 7711 7703"/>
                                <a:gd name="T215" fmla="*/ 7711 h 14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</a:cxnLst>
                              <a:rect l="0" t="0" r="r" b="b"/>
                              <a:pathLst>
                                <a:path w="1152" h="1432">
                                  <a:moveTo>
                                    <a:pt x="617" y="2"/>
                                  </a:moveTo>
                                  <a:lnTo>
                                    <a:pt x="519" y="2"/>
                                  </a:lnTo>
                                  <a:lnTo>
                                    <a:pt x="462" y="8"/>
                                  </a:lnTo>
                                  <a:lnTo>
                                    <a:pt x="442" y="12"/>
                                  </a:lnTo>
                                  <a:lnTo>
                                    <a:pt x="422" y="14"/>
                                  </a:lnTo>
                                  <a:lnTo>
                                    <a:pt x="401" y="20"/>
                                  </a:lnTo>
                                  <a:lnTo>
                                    <a:pt x="379" y="24"/>
                                  </a:lnTo>
                                  <a:lnTo>
                                    <a:pt x="357" y="30"/>
                                  </a:lnTo>
                                  <a:lnTo>
                                    <a:pt x="321" y="42"/>
                                  </a:lnTo>
                                  <a:lnTo>
                                    <a:pt x="285" y="58"/>
                                  </a:lnTo>
                                  <a:lnTo>
                                    <a:pt x="268" y="68"/>
                                  </a:lnTo>
                                  <a:lnTo>
                                    <a:pt x="250" y="76"/>
                                  </a:lnTo>
                                  <a:lnTo>
                                    <a:pt x="214" y="100"/>
                                  </a:lnTo>
                                  <a:lnTo>
                                    <a:pt x="195" y="112"/>
                                  </a:lnTo>
                                  <a:lnTo>
                                    <a:pt x="180" y="126"/>
                                  </a:lnTo>
                                  <a:lnTo>
                                    <a:pt x="165" y="138"/>
                                  </a:lnTo>
                                  <a:lnTo>
                                    <a:pt x="151" y="152"/>
                                  </a:lnTo>
                                  <a:lnTo>
                                    <a:pt x="137" y="168"/>
                                  </a:lnTo>
                                  <a:lnTo>
                                    <a:pt x="124" y="182"/>
                                  </a:lnTo>
                                  <a:lnTo>
                                    <a:pt x="90" y="234"/>
                                  </a:lnTo>
                                  <a:lnTo>
                                    <a:pt x="62" y="300"/>
                                  </a:lnTo>
                                  <a:lnTo>
                                    <a:pt x="50" y="360"/>
                                  </a:lnTo>
                                  <a:lnTo>
                                    <a:pt x="46" y="428"/>
                                  </a:lnTo>
                                  <a:lnTo>
                                    <a:pt x="47" y="450"/>
                                  </a:lnTo>
                                  <a:lnTo>
                                    <a:pt x="57" y="510"/>
                                  </a:lnTo>
                                  <a:lnTo>
                                    <a:pt x="86" y="582"/>
                                  </a:lnTo>
                                  <a:lnTo>
                                    <a:pt x="119" y="632"/>
                                  </a:lnTo>
                                  <a:lnTo>
                                    <a:pt x="132" y="646"/>
                                  </a:lnTo>
                                  <a:lnTo>
                                    <a:pt x="147" y="662"/>
                                  </a:lnTo>
                                  <a:lnTo>
                                    <a:pt x="162" y="674"/>
                                  </a:lnTo>
                                  <a:lnTo>
                                    <a:pt x="178" y="688"/>
                                  </a:lnTo>
                                  <a:lnTo>
                                    <a:pt x="193" y="698"/>
                                  </a:lnTo>
                                  <a:lnTo>
                                    <a:pt x="208" y="708"/>
                                  </a:lnTo>
                                  <a:lnTo>
                                    <a:pt x="223" y="718"/>
                                  </a:lnTo>
                                  <a:lnTo>
                                    <a:pt x="240" y="728"/>
                                  </a:lnTo>
                                  <a:lnTo>
                                    <a:pt x="258" y="736"/>
                                  </a:lnTo>
                                  <a:lnTo>
                                    <a:pt x="277" y="746"/>
                                  </a:lnTo>
                                  <a:lnTo>
                                    <a:pt x="298" y="754"/>
                                  </a:lnTo>
                                  <a:lnTo>
                                    <a:pt x="321" y="764"/>
                                  </a:lnTo>
                                  <a:lnTo>
                                    <a:pt x="435" y="800"/>
                                  </a:lnTo>
                                  <a:lnTo>
                                    <a:pt x="455" y="804"/>
                                  </a:lnTo>
                                  <a:lnTo>
                                    <a:pt x="473" y="810"/>
                                  </a:lnTo>
                                  <a:lnTo>
                                    <a:pt x="492" y="814"/>
                                  </a:lnTo>
                                  <a:lnTo>
                                    <a:pt x="511" y="820"/>
                                  </a:lnTo>
                                  <a:lnTo>
                                    <a:pt x="530" y="824"/>
                                  </a:lnTo>
                                  <a:lnTo>
                                    <a:pt x="549" y="830"/>
                                  </a:lnTo>
                                  <a:lnTo>
                                    <a:pt x="569" y="834"/>
                                  </a:lnTo>
                                  <a:lnTo>
                                    <a:pt x="589" y="840"/>
                                  </a:lnTo>
                                  <a:lnTo>
                                    <a:pt x="609" y="844"/>
                                  </a:lnTo>
                                  <a:lnTo>
                                    <a:pt x="629" y="850"/>
                                  </a:lnTo>
                                  <a:lnTo>
                                    <a:pt x="648" y="854"/>
                                  </a:lnTo>
                                  <a:lnTo>
                                    <a:pt x="704" y="872"/>
                                  </a:lnTo>
                                  <a:lnTo>
                                    <a:pt x="762" y="896"/>
                                  </a:lnTo>
                                  <a:lnTo>
                                    <a:pt x="826" y="940"/>
                                  </a:lnTo>
                                  <a:lnTo>
                                    <a:pt x="859" y="1012"/>
                                  </a:lnTo>
                                  <a:lnTo>
                                    <a:pt x="861" y="1034"/>
                                  </a:lnTo>
                                  <a:lnTo>
                                    <a:pt x="859" y="1054"/>
                                  </a:lnTo>
                                  <a:lnTo>
                                    <a:pt x="823" y="1128"/>
                                  </a:lnTo>
                                  <a:lnTo>
                                    <a:pt x="754" y="1174"/>
                                  </a:lnTo>
                                  <a:lnTo>
                                    <a:pt x="676" y="1194"/>
                                  </a:lnTo>
                                  <a:lnTo>
                                    <a:pt x="659" y="1198"/>
                                  </a:lnTo>
                                  <a:lnTo>
                                    <a:pt x="641" y="1198"/>
                                  </a:lnTo>
                                  <a:lnTo>
                                    <a:pt x="621" y="1200"/>
                                  </a:lnTo>
                                  <a:lnTo>
                                    <a:pt x="1100" y="1200"/>
                                  </a:lnTo>
                                  <a:lnTo>
                                    <a:pt x="1128" y="1138"/>
                                  </a:lnTo>
                                  <a:lnTo>
                                    <a:pt x="1146" y="1064"/>
                                  </a:lnTo>
                                  <a:lnTo>
                                    <a:pt x="1151" y="1002"/>
                                  </a:lnTo>
                                  <a:lnTo>
                                    <a:pt x="1152" y="976"/>
                                  </a:lnTo>
                                  <a:lnTo>
                                    <a:pt x="1150" y="954"/>
                                  </a:lnTo>
                                  <a:lnTo>
                                    <a:pt x="1140" y="892"/>
                                  </a:lnTo>
                                  <a:lnTo>
                                    <a:pt x="1111" y="820"/>
                                  </a:lnTo>
                                  <a:lnTo>
                                    <a:pt x="1067" y="760"/>
                                  </a:lnTo>
                                  <a:lnTo>
                                    <a:pt x="1008" y="706"/>
                                  </a:lnTo>
                                  <a:lnTo>
                                    <a:pt x="991" y="692"/>
                                  </a:lnTo>
                                  <a:lnTo>
                                    <a:pt x="937" y="660"/>
                                  </a:lnTo>
                                  <a:lnTo>
                                    <a:pt x="864" y="628"/>
                                  </a:lnTo>
                                  <a:lnTo>
                                    <a:pt x="804" y="612"/>
                                  </a:lnTo>
                                  <a:lnTo>
                                    <a:pt x="786" y="606"/>
                                  </a:lnTo>
                                  <a:lnTo>
                                    <a:pt x="748" y="598"/>
                                  </a:lnTo>
                                  <a:lnTo>
                                    <a:pt x="728" y="592"/>
                                  </a:lnTo>
                                  <a:lnTo>
                                    <a:pt x="629" y="568"/>
                                  </a:lnTo>
                                  <a:lnTo>
                                    <a:pt x="517" y="538"/>
                                  </a:lnTo>
                                  <a:lnTo>
                                    <a:pt x="496" y="532"/>
                                  </a:lnTo>
                                  <a:lnTo>
                                    <a:pt x="476" y="526"/>
                                  </a:lnTo>
                                  <a:lnTo>
                                    <a:pt x="457" y="518"/>
                                  </a:lnTo>
                                  <a:lnTo>
                                    <a:pt x="440" y="512"/>
                                  </a:lnTo>
                                  <a:lnTo>
                                    <a:pt x="373" y="476"/>
                                  </a:lnTo>
                                  <a:lnTo>
                                    <a:pt x="338" y="408"/>
                                  </a:lnTo>
                                  <a:lnTo>
                                    <a:pt x="337" y="386"/>
                                  </a:lnTo>
                                  <a:lnTo>
                                    <a:pt x="338" y="382"/>
                                  </a:lnTo>
                                  <a:lnTo>
                                    <a:pt x="364" y="308"/>
                                  </a:lnTo>
                                  <a:lnTo>
                                    <a:pt x="409" y="266"/>
                                  </a:lnTo>
                                  <a:lnTo>
                                    <a:pt x="486" y="240"/>
                                  </a:lnTo>
                                  <a:lnTo>
                                    <a:pt x="505" y="236"/>
                                  </a:lnTo>
                                  <a:lnTo>
                                    <a:pt x="525" y="236"/>
                                  </a:lnTo>
                                  <a:lnTo>
                                    <a:pt x="545" y="234"/>
                                  </a:lnTo>
                                  <a:lnTo>
                                    <a:pt x="1058" y="234"/>
                                  </a:lnTo>
                                  <a:lnTo>
                                    <a:pt x="1048" y="218"/>
                                  </a:lnTo>
                                  <a:lnTo>
                                    <a:pt x="1037" y="200"/>
                                  </a:lnTo>
                                  <a:lnTo>
                                    <a:pt x="1025" y="184"/>
                                  </a:lnTo>
                                  <a:lnTo>
                                    <a:pt x="1013" y="170"/>
                                  </a:lnTo>
                                  <a:lnTo>
                                    <a:pt x="1000" y="154"/>
                                  </a:lnTo>
                                  <a:lnTo>
                                    <a:pt x="955" y="114"/>
                                  </a:lnTo>
                                  <a:lnTo>
                                    <a:pt x="890" y="72"/>
                                  </a:lnTo>
                                  <a:lnTo>
                                    <a:pt x="817" y="40"/>
                                  </a:lnTo>
                                  <a:lnTo>
                                    <a:pt x="754" y="22"/>
                                  </a:lnTo>
                                  <a:lnTo>
                                    <a:pt x="697" y="12"/>
                                  </a:lnTo>
                                  <a:lnTo>
                                    <a:pt x="677" y="8"/>
                                  </a:lnTo>
                                  <a:lnTo>
                                    <a:pt x="617" y="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5" name="Freeform 152"/>
                          <wps:cNvSpPr>
                            <a:spLocks/>
                          </wps:cNvSpPr>
                          <wps:spPr bwMode="auto">
                            <a:xfrm>
                              <a:off x="6422" y="7703"/>
                              <a:ext cx="1152" cy="1432"/>
                            </a:xfrm>
                            <a:custGeom>
                              <a:avLst/>
                              <a:gdLst>
                                <a:gd name="T0" fmla="+- 0 7480 6422"/>
                                <a:gd name="T1" fmla="*/ T0 w 1152"/>
                                <a:gd name="T2" fmla="+- 0 7937 7703"/>
                                <a:gd name="T3" fmla="*/ 7937 h 1432"/>
                                <a:gd name="T4" fmla="+- 0 6967 6422"/>
                                <a:gd name="T5" fmla="*/ T4 w 1152"/>
                                <a:gd name="T6" fmla="+- 0 7937 7703"/>
                                <a:gd name="T7" fmla="*/ 7937 h 1432"/>
                                <a:gd name="T8" fmla="+- 0 6986 6422"/>
                                <a:gd name="T9" fmla="*/ T8 w 1152"/>
                                <a:gd name="T10" fmla="+- 0 7939 7703"/>
                                <a:gd name="T11" fmla="*/ 7939 h 1432"/>
                                <a:gd name="T12" fmla="+- 0 7004 6422"/>
                                <a:gd name="T13" fmla="*/ T12 w 1152"/>
                                <a:gd name="T14" fmla="+- 0 7939 7703"/>
                                <a:gd name="T15" fmla="*/ 7939 h 1432"/>
                                <a:gd name="T16" fmla="+- 0 7042 6422"/>
                                <a:gd name="T17" fmla="*/ T16 w 1152"/>
                                <a:gd name="T18" fmla="+- 0 7943 7703"/>
                                <a:gd name="T19" fmla="*/ 7943 h 1432"/>
                                <a:gd name="T20" fmla="+- 0 7064 6422"/>
                                <a:gd name="T21" fmla="*/ T20 w 1152"/>
                                <a:gd name="T22" fmla="+- 0 7947 7703"/>
                                <a:gd name="T23" fmla="*/ 7947 h 1432"/>
                                <a:gd name="T24" fmla="+- 0 7087 6422"/>
                                <a:gd name="T25" fmla="*/ T24 w 1152"/>
                                <a:gd name="T26" fmla="+- 0 7951 7703"/>
                                <a:gd name="T27" fmla="*/ 7951 h 1432"/>
                                <a:gd name="T28" fmla="+- 0 7105 6422"/>
                                <a:gd name="T29" fmla="*/ T28 w 1152"/>
                                <a:gd name="T30" fmla="+- 0 7957 7703"/>
                                <a:gd name="T31" fmla="*/ 7957 h 1432"/>
                                <a:gd name="T32" fmla="+- 0 7160 6422"/>
                                <a:gd name="T33" fmla="*/ T32 w 1152"/>
                                <a:gd name="T34" fmla="+- 0 7985 7703"/>
                                <a:gd name="T35" fmla="*/ 7985 h 1432"/>
                                <a:gd name="T36" fmla="+- 0 7213 6422"/>
                                <a:gd name="T37" fmla="*/ T36 w 1152"/>
                                <a:gd name="T38" fmla="+- 0 8047 7703"/>
                                <a:gd name="T39" fmla="*/ 8047 h 1432"/>
                                <a:gd name="T40" fmla="+- 0 7235 6422"/>
                                <a:gd name="T41" fmla="*/ T40 w 1152"/>
                                <a:gd name="T42" fmla="+- 0 8123 7703"/>
                                <a:gd name="T43" fmla="*/ 8123 h 1432"/>
                                <a:gd name="T44" fmla="+- 0 7237 6422"/>
                                <a:gd name="T45" fmla="*/ T44 w 1152"/>
                                <a:gd name="T46" fmla="+- 0 8145 7703"/>
                                <a:gd name="T47" fmla="*/ 8145 h 1432"/>
                                <a:gd name="T48" fmla="+- 0 7528 6422"/>
                                <a:gd name="T49" fmla="*/ T48 w 1152"/>
                                <a:gd name="T50" fmla="+- 0 8131 7703"/>
                                <a:gd name="T51" fmla="*/ 8131 h 1432"/>
                                <a:gd name="T52" fmla="+- 0 7523 6422"/>
                                <a:gd name="T53" fmla="*/ T52 w 1152"/>
                                <a:gd name="T54" fmla="+- 0 8067 7703"/>
                                <a:gd name="T55" fmla="*/ 8067 h 1432"/>
                                <a:gd name="T56" fmla="+- 0 7504 6422"/>
                                <a:gd name="T57" fmla="*/ T56 w 1152"/>
                                <a:gd name="T58" fmla="+- 0 7991 7703"/>
                                <a:gd name="T59" fmla="*/ 7991 h 1432"/>
                                <a:gd name="T60" fmla="+- 0 7481 6422"/>
                                <a:gd name="T61" fmla="*/ T60 w 1152"/>
                                <a:gd name="T62" fmla="+- 0 7939 7703"/>
                                <a:gd name="T63" fmla="*/ 7939 h 1432"/>
                                <a:gd name="T64" fmla="+- 0 7480 6422"/>
                                <a:gd name="T65" fmla="*/ T64 w 1152"/>
                                <a:gd name="T66" fmla="+- 0 7937 7703"/>
                                <a:gd name="T67" fmla="*/ 7937 h 14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1152" h="1432">
                                  <a:moveTo>
                                    <a:pt x="1058" y="234"/>
                                  </a:moveTo>
                                  <a:lnTo>
                                    <a:pt x="545" y="234"/>
                                  </a:lnTo>
                                  <a:lnTo>
                                    <a:pt x="564" y="236"/>
                                  </a:lnTo>
                                  <a:lnTo>
                                    <a:pt x="582" y="236"/>
                                  </a:lnTo>
                                  <a:lnTo>
                                    <a:pt x="620" y="240"/>
                                  </a:lnTo>
                                  <a:lnTo>
                                    <a:pt x="642" y="244"/>
                                  </a:lnTo>
                                  <a:lnTo>
                                    <a:pt x="665" y="248"/>
                                  </a:lnTo>
                                  <a:lnTo>
                                    <a:pt x="683" y="254"/>
                                  </a:lnTo>
                                  <a:lnTo>
                                    <a:pt x="738" y="282"/>
                                  </a:lnTo>
                                  <a:lnTo>
                                    <a:pt x="791" y="344"/>
                                  </a:lnTo>
                                  <a:lnTo>
                                    <a:pt x="813" y="420"/>
                                  </a:lnTo>
                                  <a:lnTo>
                                    <a:pt x="815" y="442"/>
                                  </a:lnTo>
                                  <a:lnTo>
                                    <a:pt x="1106" y="428"/>
                                  </a:lnTo>
                                  <a:lnTo>
                                    <a:pt x="1101" y="364"/>
                                  </a:lnTo>
                                  <a:lnTo>
                                    <a:pt x="1082" y="288"/>
                                  </a:lnTo>
                                  <a:lnTo>
                                    <a:pt x="1059" y="236"/>
                                  </a:lnTo>
                                  <a:lnTo>
                                    <a:pt x="1058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6" name="Freeform 153"/>
                          <wps:cNvSpPr>
                            <a:spLocks/>
                          </wps:cNvSpPr>
                          <wps:spPr bwMode="auto">
                            <a:xfrm>
                              <a:off x="6422" y="7703"/>
                              <a:ext cx="1152" cy="1432"/>
                            </a:xfrm>
                            <a:custGeom>
                              <a:avLst/>
                              <a:gdLst>
                                <a:gd name="T0" fmla="+- 0 6977 6422"/>
                                <a:gd name="T1" fmla="*/ T0 w 1152"/>
                                <a:gd name="T2" fmla="+- 0 7703 7703"/>
                                <a:gd name="T3" fmla="*/ 7703 h 1432"/>
                                <a:gd name="T4" fmla="+- 0 6959 6422"/>
                                <a:gd name="T5" fmla="*/ T4 w 1152"/>
                                <a:gd name="T6" fmla="+- 0 7705 7703"/>
                                <a:gd name="T7" fmla="*/ 7705 h 1432"/>
                                <a:gd name="T8" fmla="+- 0 6998 6422"/>
                                <a:gd name="T9" fmla="*/ T8 w 1152"/>
                                <a:gd name="T10" fmla="+- 0 7705 7703"/>
                                <a:gd name="T11" fmla="*/ 7705 h 1432"/>
                                <a:gd name="T12" fmla="+- 0 6977 6422"/>
                                <a:gd name="T13" fmla="*/ T12 w 1152"/>
                                <a:gd name="T14" fmla="+- 0 7703 7703"/>
                                <a:gd name="T15" fmla="*/ 7703 h 14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152" h="1432">
                                  <a:moveTo>
                                    <a:pt x="555" y="0"/>
                                  </a:moveTo>
                                  <a:lnTo>
                                    <a:pt x="537" y="2"/>
                                  </a:lnTo>
                                  <a:lnTo>
                                    <a:pt x="576" y="2"/>
                                  </a:lnTo>
                                  <a:lnTo>
                                    <a:pt x="55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154"/>
                        <wpg:cNvGrpSpPr>
                          <a:grpSpLocks/>
                        </wpg:cNvGrpSpPr>
                        <wpg:grpSpPr bwMode="auto">
                          <a:xfrm>
                            <a:off x="8007" y="7989"/>
                            <a:ext cx="301" cy="1116"/>
                            <a:chOff x="8007" y="7989"/>
                            <a:chExt cx="301" cy="1116"/>
                          </a:xfrm>
                        </wpg:grpSpPr>
                        <wps:wsp>
                          <wps:cNvPr id="248" name="Freeform 155"/>
                          <wps:cNvSpPr>
                            <a:spLocks/>
                          </wps:cNvSpPr>
                          <wps:spPr bwMode="auto">
                            <a:xfrm>
                              <a:off x="8007" y="7989"/>
                              <a:ext cx="301" cy="1116"/>
                            </a:xfrm>
                            <a:custGeom>
                              <a:avLst/>
                              <a:gdLst>
                                <a:gd name="T0" fmla="+- 0 8308 8007"/>
                                <a:gd name="T1" fmla="*/ T0 w 301"/>
                                <a:gd name="T2" fmla="+- 0 7989 7989"/>
                                <a:gd name="T3" fmla="*/ 7989 h 1116"/>
                                <a:gd name="T4" fmla="+- 0 8007 8007"/>
                                <a:gd name="T5" fmla="*/ T4 w 301"/>
                                <a:gd name="T6" fmla="+- 0 7989 7989"/>
                                <a:gd name="T7" fmla="*/ 7989 h 1116"/>
                                <a:gd name="T8" fmla="+- 0 8007 8007"/>
                                <a:gd name="T9" fmla="*/ T8 w 301"/>
                                <a:gd name="T10" fmla="+- 0 9104 7989"/>
                                <a:gd name="T11" fmla="*/ 9104 h 1116"/>
                                <a:gd name="T12" fmla="+- 0 8308 8007"/>
                                <a:gd name="T13" fmla="*/ T12 w 301"/>
                                <a:gd name="T14" fmla="+- 0 9104 7989"/>
                                <a:gd name="T15" fmla="*/ 9104 h 1116"/>
                                <a:gd name="T16" fmla="+- 0 8308 8007"/>
                                <a:gd name="T17" fmla="*/ T16 w 301"/>
                                <a:gd name="T18" fmla="+- 0 7989 7989"/>
                                <a:gd name="T19" fmla="*/ 7989 h 11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1" h="1116">
                                  <a:moveTo>
                                    <a:pt x="30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115"/>
                                  </a:lnTo>
                                  <a:lnTo>
                                    <a:pt x="301" y="1115"/>
                                  </a:lnTo>
                                  <a:lnTo>
                                    <a:pt x="30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156"/>
                        <wpg:cNvGrpSpPr>
                          <a:grpSpLocks/>
                        </wpg:cNvGrpSpPr>
                        <wpg:grpSpPr bwMode="auto">
                          <a:xfrm>
                            <a:off x="7597" y="7735"/>
                            <a:ext cx="1122" cy="253"/>
                            <a:chOff x="7597" y="7735"/>
                            <a:chExt cx="1122" cy="253"/>
                          </a:xfrm>
                        </wpg:grpSpPr>
                        <wps:wsp>
                          <wps:cNvPr id="250" name="Freeform 157"/>
                          <wps:cNvSpPr>
                            <a:spLocks/>
                          </wps:cNvSpPr>
                          <wps:spPr bwMode="auto">
                            <a:xfrm>
                              <a:off x="7597" y="7735"/>
                              <a:ext cx="1122" cy="253"/>
                            </a:xfrm>
                            <a:custGeom>
                              <a:avLst/>
                              <a:gdLst>
                                <a:gd name="T0" fmla="+- 0 8719 7597"/>
                                <a:gd name="T1" fmla="*/ T0 w 1122"/>
                                <a:gd name="T2" fmla="+- 0 7735 7735"/>
                                <a:gd name="T3" fmla="*/ 7735 h 253"/>
                                <a:gd name="T4" fmla="+- 0 7597 7597"/>
                                <a:gd name="T5" fmla="*/ T4 w 1122"/>
                                <a:gd name="T6" fmla="+- 0 7735 7735"/>
                                <a:gd name="T7" fmla="*/ 7735 h 253"/>
                                <a:gd name="T8" fmla="+- 0 7597 7597"/>
                                <a:gd name="T9" fmla="*/ T8 w 1122"/>
                                <a:gd name="T10" fmla="+- 0 7989 7735"/>
                                <a:gd name="T11" fmla="*/ 7989 h 253"/>
                                <a:gd name="T12" fmla="+- 0 8719 7597"/>
                                <a:gd name="T13" fmla="*/ T12 w 1122"/>
                                <a:gd name="T14" fmla="+- 0 7989 7735"/>
                                <a:gd name="T15" fmla="*/ 7989 h 253"/>
                                <a:gd name="T16" fmla="+- 0 8719 7597"/>
                                <a:gd name="T17" fmla="*/ T16 w 1122"/>
                                <a:gd name="T18" fmla="+- 0 7735 7735"/>
                                <a:gd name="T19" fmla="*/ 7735 h 25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22" h="253">
                                  <a:moveTo>
                                    <a:pt x="112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  <a:lnTo>
                                    <a:pt x="1122" y="254"/>
                                  </a:lnTo>
                                  <a:lnTo>
                                    <a:pt x="112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4F4F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64" name="Group 158"/>
                      <wpg:cNvGrpSpPr>
                        <a:grpSpLocks/>
                      </wpg:cNvGrpSpPr>
                      <wpg:grpSpPr bwMode="auto">
                        <a:xfrm>
                          <a:off x="10022" y="7735"/>
                          <a:ext cx="1091" cy="1369"/>
                          <a:chOff x="10022" y="7735"/>
                          <a:chExt cx="1091" cy="1369"/>
                        </a:xfrm>
                      </wpg:grpSpPr>
                      <wps:wsp>
                        <wps:cNvPr id="266" name="Freeform 159"/>
                        <wps:cNvSpPr>
                          <a:spLocks/>
                        </wps:cNvSpPr>
                        <wps:spPr bwMode="auto">
                          <a:xfrm>
                            <a:off x="10022" y="7735"/>
                            <a:ext cx="1091" cy="1369"/>
                          </a:xfrm>
                          <a:custGeom>
                            <a:avLst/>
                            <a:gdLst>
                              <a:gd name="T0" fmla="+- 0 10640 10022"/>
                              <a:gd name="T1" fmla="*/ T0 w 1091"/>
                              <a:gd name="T2" fmla="+- 0 7735 7735"/>
                              <a:gd name="T3" fmla="*/ 7735 h 1369"/>
                              <a:gd name="T4" fmla="+- 0 10022 10022"/>
                              <a:gd name="T5" fmla="*/ T4 w 1091"/>
                              <a:gd name="T6" fmla="+- 0 7735 7735"/>
                              <a:gd name="T7" fmla="*/ 7735 h 1369"/>
                              <a:gd name="T8" fmla="+- 0 10022 10022"/>
                              <a:gd name="T9" fmla="*/ T8 w 1091"/>
                              <a:gd name="T10" fmla="+- 0 9104 7735"/>
                              <a:gd name="T11" fmla="*/ 9104 h 1369"/>
                              <a:gd name="T12" fmla="+- 0 10323 10022"/>
                              <a:gd name="T13" fmla="*/ T12 w 1091"/>
                              <a:gd name="T14" fmla="+- 0 9104 7735"/>
                              <a:gd name="T15" fmla="*/ 9104 h 1369"/>
                              <a:gd name="T16" fmla="+- 0 10323 10022"/>
                              <a:gd name="T17" fmla="*/ T16 w 1091"/>
                              <a:gd name="T18" fmla="+- 0 8614 7735"/>
                              <a:gd name="T19" fmla="*/ 8614 h 1369"/>
                              <a:gd name="T20" fmla="+- 0 10648 10022"/>
                              <a:gd name="T21" fmla="*/ T20 w 1091"/>
                              <a:gd name="T22" fmla="+- 0 8613 7735"/>
                              <a:gd name="T23" fmla="*/ 8613 h 1369"/>
                              <a:gd name="T24" fmla="+- 0 10713 10022"/>
                              <a:gd name="T25" fmla="*/ T24 w 1091"/>
                              <a:gd name="T26" fmla="+- 0 8610 7735"/>
                              <a:gd name="T27" fmla="*/ 8610 h 1369"/>
                              <a:gd name="T28" fmla="+- 0 10773 10022"/>
                              <a:gd name="T29" fmla="*/ T28 w 1091"/>
                              <a:gd name="T30" fmla="+- 0 8601 7735"/>
                              <a:gd name="T31" fmla="*/ 8601 h 1369"/>
                              <a:gd name="T32" fmla="+- 0 10847 10022"/>
                              <a:gd name="T33" fmla="*/ T32 w 1091"/>
                              <a:gd name="T34" fmla="+- 0 8581 7735"/>
                              <a:gd name="T35" fmla="*/ 8581 h 1369"/>
                              <a:gd name="T36" fmla="+- 0 10918 10022"/>
                              <a:gd name="T37" fmla="*/ T36 w 1091"/>
                              <a:gd name="T38" fmla="+- 0 8546 7735"/>
                              <a:gd name="T39" fmla="*/ 8546 h 1369"/>
                              <a:gd name="T40" fmla="+- 0 10982 10022"/>
                              <a:gd name="T41" fmla="*/ T40 w 1091"/>
                              <a:gd name="T42" fmla="+- 0 8499 7735"/>
                              <a:gd name="T43" fmla="*/ 8499 h 1369"/>
                              <a:gd name="T44" fmla="+- 0 11024 10022"/>
                              <a:gd name="T45" fmla="*/ T44 w 1091"/>
                              <a:gd name="T46" fmla="+- 0 8455 7735"/>
                              <a:gd name="T47" fmla="*/ 8455 h 1369"/>
                              <a:gd name="T48" fmla="+- 0 11066 10022"/>
                              <a:gd name="T49" fmla="*/ T48 w 1091"/>
                              <a:gd name="T50" fmla="+- 0 8389 7735"/>
                              <a:gd name="T51" fmla="*/ 8389 h 1369"/>
                              <a:gd name="T52" fmla="+- 0 11070 10022"/>
                              <a:gd name="T53" fmla="*/ T52 w 1091"/>
                              <a:gd name="T54" fmla="+- 0 8380 7735"/>
                              <a:gd name="T55" fmla="*/ 8380 h 1369"/>
                              <a:gd name="T56" fmla="+- 0 10323 10022"/>
                              <a:gd name="T57" fmla="*/ T56 w 1091"/>
                              <a:gd name="T58" fmla="+- 0 8380 7735"/>
                              <a:gd name="T59" fmla="*/ 8380 h 1369"/>
                              <a:gd name="T60" fmla="+- 0 10323 10022"/>
                              <a:gd name="T61" fmla="*/ T60 w 1091"/>
                              <a:gd name="T62" fmla="+- 0 7969 7735"/>
                              <a:gd name="T63" fmla="*/ 7969 h 1369"/>
                              <a:gd name="T64" fmla="+- 0 11071 10022"/>
                              <a:gd name="T65" fmla="*/ T64 w 1091"/>
                              <a:gd name="T66" fmla="+- 0 7969 7735"/>
                              <a:gd name="T67" fmla="*/ 7969 h 1369"/>
                              <a:gd name="T68" fmla="+- 0 11067 10022"/>
                              <a:gd name="T69" fmla="*/ T68 w 1091"/>
                              <a:gd name="T70" fmla="+- 0 7961 7735"/>
                              <a:gd name="T71" fmla="*/ 7961 h 1369"/>
                              <a:gd name="T72" fmla="+- 0 11023 10022"/>
                              <a:gd name="T73" fmla="*/ T72 w 1091"/>
                              <a:gd name="T74" fmla="+- 0 7894 7735"/>
                              <a:gd name="T75" fmla="*/ 7894 h 1369"/>
                              <a:gd name="T76" fmla="+- 0 10979 10022"/>
                              <a:gd name="T77" fmla="*/ T76 w 1091"/>
                              <a:gd name="T78" fmla="+- 0 7846 7735"/>
                              <a:gd name="T79" fmla="*/ 7846 h 1369"/>
                              <a:gd name="T80" fmla="+- 0 10915 10022"/>
                              <a:gd name="T81" fmla="*/ T80 w 1091"/>
                              <a:gd name="T82" fmla="+- 0 7800 7735"/>
                              <a:gd name="T83" fmla="*/ 7800 h 1369"/>
                              <a:gd name="T84" fmla="+- 0 10857 10022"/>
                              <a:gd name="T85" fmla="*/ T84 w 1091"/>
                              <a:gd name="T86" fmla="+- 0 7772 7735"/>
                              <a:gd name="T87" fmla="*/ 7772 h 1369"/>
                              <a:gd name="T88" fmla="+- 0 10787 10022"/>
                              <a:gd name="T89" fmla="*/ T88 w 1091"/>
                              <a:gd name="T90" fmla="+- 0 7750 7735"/>
                              <a:gd name="T91" fmla="*/ 7750 h 1369"/>
                              <a:gd name="T92" fmla="+- 0 10727 10022"/>
                              <a:gd name="T93" fmla="*/ T92 w 1091"/>
                              <a:gd name="T94" fmla="+- 0 7740 7735"/>
                              <a:gd name="T95" fmla="*/ 7740 h 1369"/>
                              <a:gd name="T96" fmla="+- 0 10663 10022"/>
                              <a:gd name="T97" fmla="*/ T96 w 1091"/>
                              <a:gd name="T98" fmla="+- 0 7736 7735"/>
                              <a:gd name="T99" fmla="*/ 7736 h 1369"/>
                              <a:gd name="T100" fmla="+- 0 10640 10022"/>
                              <a:gd name="T101" fmla="*/ T100 w 1091"/>
                              <a:gd name="T102" fmla="+- 0 7735 7735"/>
                              <a:gd name="T103" fmla="*/ 7735 h 13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1091" h="1369">
                                <a:moveTo>
                                  <a:pt x="6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69"/>
                                </a:lnTo>
                                <a:lnTo>
                                  <a:pt x="301" y="1369"/>
                                </a:lnTo>
                                <a:lnTo>
                                  <a:pt x="301" y="879"/>
                                </a:lnTo>
                                <a:lnTo>
                                  <a:pt x="626" y="878"/>
                                </a:lnTo>
                                <a:lnTo>
                                  <a:pt x="691" y="875"/>
                                </a:lnTo>
                                <a:lnTo>
                                  <a:pt x="751" y="866"/>
                                </a:lnTo>
                                <a:lnTo>
                                  <a:pt x="825" y="846"/>
                                </a:lnTo>
                                <a:lnTo>
                                  <a:pt x="896" y="811"/>
                                </a:lnTo>
                                <a:lnTo>
                                  <a:pt x="960" y="764"/>
                                </a:lnTo>
                                <a:lnTo>
                                  <a:pt x="1002" y="720"/>
                                </a:lnTo>
                                <a:lnTo>
                                  <a:pt x="1044" y="654"/>
                                </a:lnTo>
                                <a:lnTo>
                                  <a:pt x="1048" y="645"/>
                                </a:lnTo>
                                <a:lnTo>
                                  <a:pt x="301" y="645"/>
                                </a:lnTo>
                                <a:lnTo>
                                  <a:pt x="301" y="234"/>
                                </a:lnTo>
                                <a:lnTo>
                                  <a:pt x="1049" y="234"/>
                                </a:lnTo>
                                <a:lnTo>
                                  <a:pt x="1045" y="226"/>
                                </a:lnTo>
                                <a:lnTo>
                                  <a:pt x="1001" y="159"/>
                                </a:lnTo>
                                <a:lnTo>
                                  <a:pt x="957" y="111"/>
                                </a:lnTo>
                                <a:lnTo>
                                  <a:pt x="893" y="65"/>
                                </a:lnTo>
                                <a:lnTo>
                                  <a:pt x="835" y="37"/>
                                </a:lnTo>
                                <a:lnTo>
                                  <a:pt x="765" y="15"/>
                                </a:lnTo>
                                <a:lnTo>
                                  <a:pt x="705" y="5"/>
                                </a:lnTo>
                                <a:lnTo>
                                  <a:pt x="641" y="1"/>
                                </a:lnTo>
                                <a:lnTo>
                                  <a:pt x="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Freeform 160"/>
                        <wps:cNvSpPr>
                          <a:spLocks/>
                        </wps:cNvSpPr>
                        <wps:spPr bwMode="auto">
                          <a:xfrm>
                            <a:off x="10022" y="7735"/>
                            <a:ext cx="1091" cy="1369"/>
                          </a:xfrm>
                          <a:custGeom>
                            <a:avLst/>
                            <a:gdLst>
                              <a:gd name="T0" fmla="+- 0 11071 10022"/>
                              <a:gd name="T1" fmla="*/ T0 w 1091"/>
                              <a:gd name="T2" fmla="+- 0 7969 7735"/>
                              <a:gd name="T3" fmla="*/ 7969 h 1369"/>
                              <a:gd name="T4" fmla="+- 0 10323 10022"/>
                              <a:gd name="T5" fmla="*/ T4 w 1091"/>
                              <a:gd name="T6" fmla="+- 0 7969 7735"/>
                              <a:gd name="T7" fmla="*/ 7969 h 1369"/>
                              <a:gd name="T8" fmla="+- 0 10573 10022"/>
                              <a:gd name="T9" fmla="*/ T8 w 1091"/>
                              <a:gd name="T10" fmla="+- 0 7969 7735"/>
                              <a:gd name="T11" fmla="*/ 7969 h 1369"/>
                              <a:gd name="T12" fmla="+- 0 10591 10022"/>
                              <a:gd name="T13" fmla="*/ T12 w 1091"/>
                              <a:gd name="T14" fmla="+- 0 7970 7735"/>
                              <a:gd name="T15" fmla="*/ 7970 h 1369"/>
                              <a:gd name="T16" fmla="+- 0 10651 10022"/>
                              <a:gd name="T17" fmla="*/ T16 w 1091"/>
                              <a:gd name="T18" fmla="+- 0 7977 7735"/>
                              <a:gd name="T19" fmla="*/ 7977 h 1369"/>
                              <a:gd name="T20" fmla="+- 0 10712 10022"/>
                              <a:gd name="T21" fmla="*/ T20 w 1091"/>
                              <a:gd name="T22" fmla="+- 0 7992 7735"/>
                              <a:gd name="T23" fmla="*/ 7992 h 1369"/>
                              <a:gd name="T24" fmla="+- 0 10765 10022"/>
                              <a:gd name="T25" fmla="*/ T24 w 1091"/>
                              <a:gd name="T26" fmla="+- 0 8024 7735"/>
                              <a:gd name="T27" fmla="*/ 8024 h 1369"/>
                              <a:gd name="T28" fmla="+- 0 10802 10022"/>
                              <a:gd name="T29" fmla="*/ T28 w 1091"/>
                              <a:gd name="T30" fmla="+- 0 8074 7735"/>
                              <a:gd name="T31" fmla="*/ 8074 h 1369"/>
                              <a:gd name="T32" fmla="+- 0 10820 10022"/>
                              <a:gd name="T33" fmla="*/ T32 w 1091"/>
                              <a:gd name="T34" fmla="+- 0 8143 7735"/>
                              <a:gd name="T35" fmla="*/ 8143 h 1369"/>
                              <a:gd name="T36" fmla="+- 0 10821 10022"/>
                              <a:gd name="T37" fmla="*/ T36 w 1091"/>
                              <a:gd name="T38" fmla="+- 0 8195 7735"/>
                              <a:gd name="T39" fmla="*/ 8195 h 1369"/>
                              <a:gd name="T40" fmla="+- 0 10819 10022"/>
                              <a:gd name="T41" fmla="*/ T40 w 1091"/>
                              <a:gd name="T42" fmla="+- 0 8215 7735"/>
                              <a:gd name="T43" fmla="*/ 8215 h 1369"/>
                              <a:gd name="T44" fmla="+- 0 10794 10022"/>
                              <a:gd name="T45" fmla="*/ T44 w 1091"/>
                              <a:gd name="T46" fmla="+- 0 8290 7735"/>
                              <a:gd name="T47" fmla="*/ 8290 h 1369"/>
                              <a:gd name="T48" fmla="+- 0 10736 10022"/>
                              <a:gd name="T49" fmla="*/ T48 w 1091"/>
                              <a:gd name="T50" fmla="+- 0 8346 7735"/>
                              <a:gd name="T51" fmla="*/ 8346 h 1369"/>
                              <a:gd name="T52" fmla="+- 0 10664 10022"/>
                              <a:gd name="T53" fmla="*/ T52 w 1091"/>
                              <a:gd name="T54" fmla="+- 0 8370 7735"/>
                              <a:gd name="T55" fmla="*/ 8370 h 1369"/>
                              <a:gd name="T56" fmla="+- 0 10598 10022"/>
                              <a:gd name="T57" fmla="*/ T56 w 1091"/>
                              <a:gd name="T58" fmla="+- 0 8378 7735"/>
                              <a:gd name="T59" fmla="*/ 8378 h 1369"/>
                              <a:gd name="T60" fmla="+- 0 10557 10022"/>
                              <a:gd name="T61" fmla="*/ T60 w 1091"/>
                              <a:gd name="T62" fmla="+- 0 8380 7735"/>
                              <a:gd name="T63" fmla="*/ 8380 h 1369"/>
                              <a:gd name="T64" fmla="+- 0 11070 10022"/>
                              <a:gd name="T65" fmla="*/ T64 w 1091"/>
                              <a:gd name="T66" fmla="+- 0 8380 7735"/>
                              <a:gd name="T67" fmla="*/ 8380 h 1369"/>
                              <a:gd name="T68" fmla="+- 0 11095 10022"/>
                              <a:gd name="T69" fmla="*/ T68 w 1091"/>
                              <a:gd name="T70" fmla="+- 0 8311 7735"/>
                              <a:gd name="T71" fmla="*/ 8311 h 1369"/>
                              <a:gd name="T72" fmla="+- 0 11110 10022"/>
                              <a:gd name="T73" fmla="*/ T72 w 1091"/>
                              <a:gd name="T74" fmla="+- 0 8233 7735"/>
                              <a:gd name="T75" fmla="*/ 8233 h 1369"/>
                              <a:gd name="T76" fmla="+- 0 11113 10022"/>
                              <a:gd name="T77" fmla="*/ T76 w 1091"/>
                              <a:gd name="T78" fmla="+- 0 8172 7735"/>
                              <a:gd name="T79" fmla="*/ 8172 h 1369"/>
                              <a:gd name="T80" fmla="+- 0 11113 10022"/>
                              <a:gd name="T81" fmla="*/ T80 w 1091"/>
                              <a:gd name="T82" fmla="+- 0 8154 7735"/>
                              <a:gd name="T83" fmla="*/ 8154 h 1369"/>
                              <a:gd name="T84" fmla="+- 0 11104 10022"/>
                              <a:gd name="T85" fmla="*/ T84 w 1091"/>
                              <a:gd name="T86" fmla="+- 0 8079 7735"/>
                              <a:gd name="T87" fmla="*/ 8079 h 1369"/>
                              <a:gd name="T88" fmla="+- 0 11089 10022"/>
                              <a:gd name="T89" fmla="*/ T88 w 1091"/>
                              <a:gd name="T90" fmla="+- 0 8017 7735"/>
                              <a:gd name="T91" fmla="*/ 8017 h 1369"/>
                              <a:gd name="T92" fmla="+- 0 11075 10022"/>
                              <a:gd name="T93" fmla="*/ T92 w 1091"/>
                              <a:gd name="T94" fmla="+- 0 7978 7735"/>
                              <a:gd name="T95" fmla="*/ 7978 h 1369"/>
                              <a:gd name="T96" fmla="+- 0 11071 10022"/>
                              <a:gd name="T97" fmla="*/ T96 w 1091"/>
                              <a:gd name="T98" fmla="+- 0 7969 7735"/>
                              <a:gd name="T99" fmla="*/ 7969 h 13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1091" h="1369">
                                <a:moveTo>
                                  <a:pt x="1049" y="234"/>
                                </a:moveTo>
                                <a:lnTo>
                                  <a:pt x="301" y="234"/>
                                </a:lnTo>
                                <a:lnTo>
                                  <a:pt x="551" y="234"/>
                                </a:lnTo>
                                <a:lnTo>
                                  <a:pt x="569" y="235"/>
                                </a:lnTo>
                                <a:lnTo>
                                  <a:pt x="629" y="242"/>
                                </a:lnTo>
                                <a:lnTo>
                                  <a:pt x="690" y="257"/>
                                </a:lnTo>
                                <a:lnTo>
                                  <a:pt x="743" y="289"/>
                                </a:lnTo>
                                <a:lnTo>
                                  <a:pt x="780" y="339"/>
                                </a:lnTo>
                                <a:lnTo>
                                  <a:pt x="798" y="408"/>
                                </a:lnTo>
                                <a:lnTo>
                                  <a:pt x="799" y="460"/>
                                </a:lnTo>
                                <a:lnTo>
                                  <a:pt x="797" y="480"/>
                                </a:lnTo>
                                <a:lnTo>
                                  <a:pt x="772" y="555"/>
                                </a:lnTo>
                                <a:lnTo>
                                  <a:pt x="714" y="611"/>
                                </a:lnTo>
                                <a:lnTo>
                                  <a:pt x="642" y="635"/>
                                </a:lnTo>
                                <a:lnTo>
                                  <a:pt x="576" y="643"/>
                                </a:lnTo>
                                <a:lnTo>
                                  <a:pt x="535" y="645"/>
                                </a:lnTo>
                                <a:lnTo>
                                  <a:pt x="1048" y="645"/>
                                </a:lnTo>
                                <a:lnTo>
                                  <a:pt x="1073" y="576"/>
                                </a:lnTo>
                                <a:lnTo>
                                  <a:pt x="1088" y="498"/>
                                </a:lnTo>
                                <a:lnTo>
                                  <a:pt x="1091" y="437"/>
                                </a:lnTo>
                                <a:lnTo>
                                  <a:pt x="1091" y="419"/>
                                </a:lnTo>
                                <a:lnTo>
                                  <a:pt x="1082" y="344"/>
                                </a:lnTo>
                                <a:lnTo>
                                  <a:pt x="1067" y="282"/>
                                </a:lnTo>
                                <a:lnTo>
                                  <a:pt x="1053" y="243"/>
                                </a:lnTo>
                                <a:lnTo>
                                  <a:pt x="1049" y="2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68" name="Group 161"/>
                      <wpg:cNvGrpSpPr>
                        <a:grpSpLocks/>
                      </wpg:cNvGrpSpPr>
                      <wpg:grpSpPr bwMode="auto">
                        <a:xfrm>
                          <a:off x="8839" y="8851"/>
                          <a:ext cx="1082" cy="253"/>
                          <a:chOff x="8839" y="8851"/>
                          <a:chExt cx="1082" cy="253"/>
                        </a:xfrm>
                      </wpg:grpSpPr>
                      <wps:wsp>
                        <wps:cNvPr id="269" name="Freeform 162"/>
                        <wps:cNvSpPr>
                          <a:spLocks/>
                        </wps:cNvSpPr>
                        <wps:spPr bwMode="auto">
                          <a:xfrm>
                            <a:off x="8839" y="8851"/>
                            <a:ext cx="1082" cy="253"/>
                          </a:xfrm>
                          <a:custGeom>
                            <a:avLst/>
                            <a:gdLst>
                              <a:gd name="T0" fmla="+- 0 9922 8839"/>
                              <a:gd name="T1" fmla="*/ T0 w 1082"/>
                              <a:gd name="T2" fmla="+- 0 9104 8851"/>
                              <a:gd name="T3" fmla="*/ 9104 h 253"/>
                              <a:gd name="T4" fmla="+- 0 8839 8839"/>
                              <a:gd name="T5" fmla="*/ T4 w 1082"/>
                              <a:gd name="T6" fmla="+- 0 9104 8851"/>
                              <a:gd name="T7" fmla="*/ 9104 h 253"/>
                              <a:gd name="T8" fmla="+- 0 8839 8839"/>
                              <a:gd name="T9" fmla="*/ T8 w 1082"/>
                              <a:gd name="T10" fmla="+- 0 8851 8851"/>
                              <a:gd name="T11" fmla="*/ 8851 h 253"/>
                              <a:gd name="T12" fmla="+- 0 9922 8839"/>
                              <a:gd name="T13" fmla="*/ T12 w 1082"/>
                              <a:gd name="T14" fmla="+- 0 8851 8851"/>
                              <a:gd name="T15" fmla="*/ 8851 h 253"/>
                              <a:gd name="T16" fmla="+- 0 9922 8839"/>
                              <a:gd name="T17" fmla="*/ T16 w 1082"/>
                              <a:gd name="T18" fmla="+- 0 9104 8851"/>
                              <a:gd name="T19" fmla="*/ 9104 h 2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82" h="253">
                                <a:moveTo>
                                  <a:pt x="1083" y="253"/>
                                </a:moveTo>
                                <a:lnTo>
                                  <a:pt x="0" y="253"/>
                                </a:lnTo>
                                <a:lnTo>
                                  <a:pt x="0" y="0"/>
                                </a:lnTo>
                                <a:lnTo>
                                  <a:pt x="1083" y="0"/>
                                </a:lnTo>
                                <a:lnTo>
                                  <a:pt x="1083" y="2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70" name="Group 163"/>
                      <wpg:cNvGrpSpPr>
                        <a:grpSpLocks/>
                      </wpg:cNvGrpSpPr>
                      <wpg:grpSpPr bwMode="auto">
                        <a:xfrm>
                          <a:off x="8839" y="8293"/>
                          <a:ext cx="770" cy="253"/>
                          <a:chOff x="8839" y="8293"/>
                          <a:chExt cx="770" cy="253"/>
                        </a:xfrm>
                      </wpg:grpSpPr>
                      <wps:wsp>
                        <wps:cNvPr id="271" name="Freeform 164"/>
                        <wps:cNvSpPr>
                          <a:spLocks/>
                        </wps:cNvSpPr>
                        <wps:spPr bwMode="auto">
                          <a:xfrm>
                            <a:off x="8839" y="8293"/>
                            <a:ext cx="770" cy="253"/>
                          </a:xfrm>
                          <a:custGeom>
                            <a:avLst/>
                            <a:gdLst>
                              <a:gd name="T0" fmla="+- 0 9610 8839"/>
                              <a:gd name="T1" fmla="*/ T0 w 770"/>
                              <a:gd name="T2" fmla="+- 0 8546 8293"/>
                              <a:gd name="T3" fmla="*/ 8546 h 253"/>
                              <a:gd name="T4" fmla="+- 0 8839 8839"/>
                              <a:gd name="T5" fmla="*/ T4 w 770"/>
                              <a:gd name="T6" fmla="+- 0 8546 8293"/>
                              <a:gd name="T7" fmla="*/ 8546 h 253"/>
                              <a:gd name="T8" fmla="+- 0 8839 8839"/>
                              <a:gd name="T9" fmla="*/ T8 w 770"/>
                              <a:gd name="T10" fmla="+- 0 8293 8293"/>
                              <a:gd name="T11" fmla="*/ 8293 h 253"/>
                              <a:gd name="T12" fmla="+- 0 9610 8839"/>
                              <a:gd name="T13" fmla="*/ T12 w 770"/>
                              <a:gd name="T14" fmla="+- 0 8293 8293"/>
                              <a:gd name="T15" fmla="*/ 8293 h 253"/>
                              <a:gd name="T16" fmla="+- 0 9610 8839"/>
                              <a:gd name="T17" fmla="*/ T16 w 770"/>
                              <a:gd name="T18" fmla="+- 0 8546 8293"/>
                              <a:gd name="T19" fmla="*/ 8546 h 2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70" h="253">
                                <a:moveTo>
                                  <a:pt x="771" y="253"/>
                                </a:moveTo>
                                <a:lnTo>
                                  <a:pt x="0" y="253"/>
                                </a:lnTo>
                                <a:lnTo>
                                  <a:pt x="0" y="0"/>
                                </a:lnTo>
                                <a:lnTo>
                                  <a:pt x="771" y="0"/>
                                </a:lnTo>
                                <a:lnTo>
                                  <a:pt x="771" y="2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72" name="Group 165"/>
                      <wpg:cNvGrpSpPr>
                        <a:grpSpLocks/>
                      </wpg:cNvGrpSpPr>
                      <wpg:grpSpPr bwMode="auto">
                        <a:xfrm>
                          <a:off x="8839" y="7734"/>
                          <a:ext cx="550" cy="253"/>
                          <a:chOff x="8839" y="7734"/>
                          <a:chExt cx="550" cy="253"/>
                        </a:xfrm>
                      </wpg:grpSpPr>
                      <wps:wsp>
                        <wps:cNvPr id="273" name="Freeform 166"/>
                        <wps:cNvSpPr>
                          <a:spLocks/>
                        </wps:cNvSpPr>
                        <wps:spPr bwMode="auto">
                          <a:xfrm>
                            <a:off x="8839" y="7734"/>
                            <a:ext cx="550" cy="253"/>
                          </a:xfrm>
                          <a:custGeom>
                            <a:avLst/>
                            <a:gdLst>
                              <a:gd name="T0" fmla="+- 0 9390 8839"/>
                              <a:gd name="T1" fmla="*/ T0 w 550"/>
                              <a:gd name="T2" fmla="+- 0 7988 7734"/>
                              <a:gd name="T3" fmla="*/ 7988 h 253"/>
                              <a:gd name="T4" fmla="+- 0 8839 8839"/>
                              <a:gd name="T5" fmla="*/ T4 w 550"/>
                              <a:gd name="T6" fmla="+- 0 7988 7734"/>
                              <a:gd name="T7" fmla="*/ 7988 h 253"/>
                              <a:gd name="T8" fmla="+- 0 8839 8839"/>
                              <a:gd name="T9" fmla="*/ T8 w 550"/>
                              <a:gd name="T10" fmla="+- 0 7734 7734"/>
                              <a:gd name="T11" fmla="*/ 7734 h 253"/>
                              <a:gd name="T12" fmla="+- 0 9390 8839"/>
                              <a:gd name="T13" fmla="*/ T12 w 550"/>
                              <a:gd name="T14" fmla="+- 0 7734 7734"/>
                              <a:gd name="T15" fmla="*/ 7734 h 253"/>
                              <a:gd name="T16" fmla="+- 0 9390 8839"/>
                              <a:gd name="T17" fmla="*/ T16 w 550"/>
                              <a:gd name="T18" fmla="+- 0 7988 7734"/>
                              <a:gd name="T19" fmla="*/ 7988 h 2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50" h="253">
                                <a:moveTo>
                                  <a:pt x="551" y="254"/>
                                </a:moveTo>
                                <a:lnTo>
                                  <a:pt x="0" y="254"/>
                                </a:lnTo>
                                <a:lnTo>
                                  <a:pt x="0" y="0"/>
                                </a:lnTo>
                                <a:lnTo>
                                  <a:pt x="551" y="0"/>
                                </a:lnTo>
                                <a:lnTo>
                                  <a:pt x="551" y="2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6B36C4B" id="Group 232" o:spid="_x0000_s1026" style="position:absolute;margin-left:286.35pt;margin-top:149.9pt;width:301.2pt;height:72.6pt;z-index:-251633664;mso-position-horizontal-relative:page;mso-position-vertical-relative:margin" coordorigin="5089,7693" coordsize="6024,145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">
              <v:group id="Group 144" o:spid="_x0000_s1027" style="position:absolute;left:5089;top:7693;width:3640;height:1452" coordorigin="5089,7693" coordsize="3640,145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">
                <v:group id="Group 145" o:spid="_x0000_s1028" style="position:absolute;left:5099;top:7735;width:1338;height:1369" coordorigin="5099,7735" coordsize="1338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">
                  <v:shape id="Freeform 146" o:spid="_x0000_s1029" style="position:absolute;left:5099;top:7735;width:1338;height:1369;visibility:visible;mso-wrap-style:square;v-text-anchor:top" coordsize="1338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" path="m826,l518,,,1369r303,l410,1064r814,l1140,840r-651,l667,338r285,l826,xe" fillcolor="#f4f4f4" stroked="f">
                    <v:path arrowok="t" o:connecttype="custom" o:connectlocs="826,7735;518,7735;0,9104;303,9104;410,8799;1224,8799;1140,8575;489,8575;667,8073;952,8073;826,7735" o:connectangles="0,0,0,0,0,0,0,0,0,0,0"/>
                  </v:shape>
                  <v:shape id="Freeform 147" o:spid="_x0000_s1030" style="position:absolute;left:5099;top:7735;width:1338;height:1369;visibility:visible;mso-wrap-style:square;v-text-anchor:top" coordsize="1338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" path="m1224,1064r-302,l1026,1369r312,l1224,1064xe" fillcolor="#f4f4f4" stroked="f">
                    <v:path arrowok="t" o:connecttype="custom" o:connectlocs="1224,8799;922,8799;1026,9104;1338,9104;1224,8799" o:connectangles="0,0,0,0,0"/>
                  </v:shape>
                  <v:shape id="Freeform 148" o:spid="_x0000_s1031" style="position:absolute;left:5099;top:7735;width:1338;height:1369;visibility:visible;mso-wrap-style:square;v-text-anchor:top" coordsize="1338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" path="m952,338r-281,l844,840r296,l952,338xe" fillcolor="#f4f4f4" stroked="f">
                    <v:path arrowok="t" o:connecttype="custom" o:connectlocs="952,8073;671,8073;844,8575;1140,8575;952,8073" o:connectangles="0,0,0,0,0"/>
                  </v:shape>
                </v:group>
                <v:group id="Group 149" o:spid="_x0000_s1032" style="position:absolute;left:6422;top:7703;width:1152;height:1432" coordorigin="6422,7703" coordsize="1152,14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">
                  <v:shape id="Freeform 150" o:spid="_x0000_s1033" style="position:absolute;left:6422;top:7703;width:1152;height:1432;visibility:visible;mso-wrap-style:square;v-text-anchor:top" coordsize="1152,14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" path="m291,948l,960r,22l1,1002r9,60l26,1120r33,70l70,1208r11,16l93,1238r13,16l149,1296r49,38l249,1362r18,10l286,1380r19,6l324,1394r41,12l443,1422r19,2l482,1428r20,2l522,1430r20,2l646,1432r60,-6l726,1422r19,-2l803,1408r57,-18l879,1382r19,-6l916,1366r17,-8l950,1348r50,-34l1057,1262r43,-62l556,1200r-20,-2l477,1186r-70,-28l357,1120r-48,-72l292,970r-1,-22xe" fillcolor="#f4f4f4" stroked="f">
                    <v:path arrowok="t" o:connecttype="custom" o:connectlocs="291,8651;0,8663;0,8685;1,8705;10,8765;26,8823;59,8893;70,8911;81,8927;93,8941;106,8957;149,8999;198,9037;249,9065;267,9075;286,9083;305,9089;324,9097;365,9109;443,9125;462,9127;482,9131;502,9133;522,9133;542,9135;646,9135;706,9129;726,9125;745,9123;803,9111;860,9093;879,9085;898,9079;916,9069;933,9061;950,9051;1000,9017;1057,8965;1100,8903;556,8903;536,8901;477,8889;407,8861;357,8823;309,8751;292,8673;291,8651" o:connectangles="0,0,0,0,0,0,0,0,0,0,0,0,0,0,0,0,0,0,0,0,0,0,0,0,0,0,0,0,0,0,0,0,0,0,0,0,0,0,0,0,0,0,0,0,0,0,0"/>
                  </v:shape>
                  <v:shape id="Freeform 151" o:spid="_x0000_s1034" style="position:absolute;left:6422;top:7703;width:1152;height:1432;visibility:visible;mso-wrap-style:square;v-text-anchor:top" coordsize="1152,14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" path="m617,2r-98,l462,8r-20,4l422,14r-21,6l379,24r-22,6l321,42,285,58,268,68r-18,8l214,100r-19,12l180,126r-15,12l151,152r-14,16l124,182,90,234,62,300,50,360r-4,68l47,450r10,60l86,582r33,50l132,646r15,16l162,674r16,14l193,698r15,10l223,718r17,10l258,736r19,10l298,754r23,10l435,800r20,4l473,810r19,4l511,820r19,4l549,830r20,4l589,840r20,4l629,850r19,4l704,872r58,24l826,940r33,72l861,1034r-2,20l823,1128r-69,46l676,1194r-17,4l641,1198r-20,2l1100,1200r28,-62l1146,1064r5,-62l1152,976r-2,-22l1140,892r-29,-72l1067,760r-59,-54l991,692,937,660,864,628,804,612r-18,-6l748,598r-20,-6l629,568,517,538r-21,-6l476,526r-19,-8l440,512,373,476,338,408r-1,-22l338,382r26,-74l409,266r77,-26l505,236r20,l545,234r513,l1048,218r-11,-18l1025,184r-12,-14l1000,154,955,114,890,72,817,40,754,22,697,12,677,8,617,2xe" fillcolor="#f4f4f4" stroked="f">
                    <v:path arrowok="t" o:connecttype="custom" o:connectlocs="519,7705;442,7715;401,7723;357,7733;285,7761;250,7779;195,7815;165,7841;137,7871;90,7937;50,8063;47,8153;86,8285;132,8349;162,8377;193,8401;223,8421;258,8439;298,8457;435,8503;473,8513;511,8523;549,8533;589,8543;629,8553;704,8575;826,8643;861,8737;823,8831;676,8897;641,8901;1100,8903;1146,8767;1152,8679;1140,8595;1067,8463;991,8395;864,8331;786,8309;728,8295;517,8241;476,8229;440,8215;338,8111;338,8085;409,7969;505,7939;545,7937;1048,7921;1025,7887;1000,7857;890,7775;754,7725;677,7711" o:connectangles="0,0,0,0,0,0,0,0,0,0,0,0,0,0,0,0,0,0,0,0,0,0,0,0,0,0,0,0,0,0,0,0,0,0,0,0,0,0,0,0,0,0,0,0,0,0,0,0,0,0,0,0,0,0"/>
                  </v:shape>
                  <v:shape id="Freeform 152" o:spid="_x0000_s1035" style="position:absolute;left:6422;top:7703;width:1152;height:1432;visibility:visible;mso-wrap-style:square;v-text-anchor:top" coordsize="1152,14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" path="m1058,234r-513,l564,236r18,l620,240r22,4l665,248r18,6l738,282r53,62l813,420r2,22l1106,428r-5,-64l1082,288r-23,-52l1058,234xe" fillcolor="#f4f4f4" stroked="f">
                    <v:path arrowok="t" o:connecttype="custom" o:connectlocs="1058,7937;545,7937;564,7939;582,7939;620,7943;642,7947;665,7951;683,7957;738,7985;791,8047;813,8123;815,8145;1106,8131;1101,8067;1082,7991;1059,7939;1058,7937" o:connectangles="0,0,0,0,0,0,0,0,0,0,0,0,0,0,0,0,0"/>
                  </v:shape>
                  <v:shape id="Freeform 153" o:spid="_x0000_s1036" style="position:absolute;left:6422;top:7703;width:1152;height:1432;visibility:visible;mso-wrap-style:square;v-text-anchor:top" coordsize="1152,14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" path="m555,l537,2r39,l555,xe" fillcolor="#f4f4f4" stroked="f">
                    <v:path arrowok="t" o:connecttype="custom" o:connectlocs="555,7703;537,7705;576,7705;555,7703" o:connectangles="0,0,0,0"/>
                  </v:shape>
                </v:group>
                <v:group id="Group 154" o:spid="_x0000_s1037" style="position:absolute;left:8007;top:7989;width:301;height:1116" coordorigin="8007,7989" coordsize="301,11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">
                  <v:shape id="Freeform 155" o:spid="_x0000_s1038" style="position:absolute;left:8007;top:7989;width:301;height:1116;visibility:visible;mso-wrap-style:square;v-text-anchor:top" coordsize="301,11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" path="m301,l,,,1115r301,l301,xe" fillcolor="#f4f4f4" stroked="f">
                    <v:path arrowok="t" o:connecttype="custom" o:connectlocs="301,7989;0,7989;0,9104;301,9104;301,7989" o:connectangles="0,0,0,0,0"/>
                  </v:shape>
                </v:group>
                <v:group id="Group 156" o:spid="_x0000_s1039" style="position:absolute;left:7597;top:7735;width:1122;height:253" coordorigin="7597,7735" coordsize="1122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">
                  <v:shape id="Freeform 157" o:spid="_x0000_s1040" style="position:absolute;left:7597;top:7735;width:1122;height:253;visibility:visible;mso-wrap-style:square;v-text-anchor:top" coordsize="1122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" path="m1122,l,,,254r1122,l1122,xe" fillcolor="#f4f4f4" stroked="f">
                    <v:path arrowok="t" o:connecttype="custom" o:connectlocs="1122,7735;0,7735;0,7989;1122,7989;1122,7735" o:connectangles="0,0,0,0,0"/>
                  </v:shape>
                </v:group>
              </v:group>
              <v:group id="Group 158" o:spid="_x0000_s1041" style="position:absolute;left:10022;top:7735;width:1091;height:1369" coordorigin="10022,7735" coordsize="1091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">
                <v:shape id="Freeform 159" o:spid="_x0000_s1042" style="position:absolute;left:10022;top:7735;width:1091;height:1369;visibility:visible;mso-wrap-style:square;v-text-anchor:top" coordsize="1091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" path="m618,l,,,1369r301,l301,879r325,-1l691,875r60,-9l825,846r71,-35l960,764r42,-44l1044,654r4,-9l301,645r,-411l1049,234r-4,-8l1001,159,957,111,893,65,835,37,765,15,705,5,641,1,618,xe" fillcolor="#f4f4f4" stroked="f">
                  <v:path arrowok="t" o:connecttype="custom" o:connectlocs="618,7735;0,7735;0,9104;301,9104;301,8614;626,8613;691,8610;751,8601;825,8581;896,8546;960,8499;1002,8455;1044,8389;1048,8380;301,8380;301,7969;1049,7969;1045,7961;1001,7894;957,7846;893,7800;835,7772;765,7750;705,7740;641,7736;618,7735" o:connectangles="0,0,0,0,0,0,0,0,0,0,0,0,0,0,0,0,0,0,0,0,0,0,0,0,0,0"/>
                </v:shape>
                <v:shape id="Freeform 160" o:spid="_x0000_s1043" style="position:absolute;left:10022;top:7735;width:1091;height:1369;visibility:visible;mso-wrap-style:square;v-text-anchor:top" coordsize="1091,13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" path="m1049,234r-748,l551,234r18,1l629,242r61,15l743,289r37,50l798,408r1,52l797,480r-25,75l714,611r-72,24l576,643r-41,2l1048,645r25,-69l1088,498r3,-61l1091,419r-9,-75l1067,282r-14,-39l1049,234xe" fillcolor="#f4f4f4" stroked="f">
                  <v:path arrowok="t" o:connecttype="custom" o:connectlocs="1049,7969;301,7969;551,7969;569,7970;629,7977;690,7992;743,8024;780,8074;798,8143;799,8195;797,8215;772,8290;714,8346;642,8370;576,8378;535,8380;1048,8380;1073,8311;1088,8233;1091,8172;1091,8154;1082,8079;1067,8017;1053,7978;1049,7969" o:connectangles="0,0,0,0,0,0,0,0,0,0,0,0,0,0,0,0,0,0,0,0,0,0,0,0,0"/>
                </v:shape>
              </v:group>
              <v:group id="Group 161" o:spid="_x0000_s1044" style="position:absolute;left:8839;top:8851;width:1082;height:253" coordorigin="8839,8851" coordsize="1082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">
                <v:shape id="Freeform 162" o:spid="_x0000_s1045" style="position:absolute;left:8839;top:8851;width:1082;height:253;visibility:visible;mso-wrap-style:square;v-text-anchor:top" coordsize="1082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" path="m1083,253l,253,,,1083,r,253xe" fillcolor="#f4f4f4" stroked="f">
                  <v:path arrowok="t" o:connecttype="custom" o:connectlocs="1083,9104;0,9104;0,8851;1083,8851;1083,9104" o:connectangles="0,0,0,0,0"/>
                </v:shape>
              </v:group>
              <v:group id="Group 163" o:spid="_x0000_s1046" style="position:absolute;left:8839;top:8293;width:770;height:253" coordorigin="8839,8293" coordsize="770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">
                <v:shape id="Freeform 164" o:spid="_x0000_s1047" style="position:absolute;left:8839;top:8293;width:770;height:253;visibility:visible;mso-wrap-style:square;v-text-anchor:top" coordsize="770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" path="m771,253l,253,,,771,r,253xe" fillcolor="#f4f4f4" stroked="f">
                  <v:path arrowok="t" o:connecttype="custom" o:connectlocs="771,8546;0,8546;0,8293;771,8293;771,8546" o:connectangles="0,0,0,0,0"/>
                </v:shape>
              </v:group>
              <v:group id="Group 165" o:spid="_x0000_s1048" style="position:absolute;left:8839;top:7734;width:550;height:253" coordorigin="8839,7734" coordsize="550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">
                <v:shape id="Freeform 166" o:spid="_x0000_s1049" style="position:absolute;left:8839;top:7734;width:550;height:253;visibility:visible;mso-wrap-style:square;v-text-anchor:top" coordsize="550,2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" path="m551,254l,254,,,551,r,254xe" fillcolor="#f4f4f4" stroked="f">
                  <v:path arrowok="t" o:connecttype="custom" o:connectlocs="551,7988;0,7988;0,7734;551,7734;551,7988" o:connectangles="0,0,0,0,0"/>
                </v:shape>
              </v:group>
              <w10:wrap anchorx="page" anchory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633BE"/>
    <w:multiLevelType w:val="multilevel"/>
    <w:tmpl w:val="580C2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42EC0"/>
    <w:multiLevelType w:val="multilevel"/>
    <w:tmpl w:val="75802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F80E92"/>
    <w:multiLevelType w:val="hybridMultilevel"/>
    <w:tmpl w:val="64E2C3C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F56FCC"/>
    <w:multiLevelType w:val="hybridMultilevel"/>
    <w:tmpl w:val="786EB9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C0FA1"/>
    <w:multiLevelType w:val="multilevel"/>
    <w:tmpl w:val="7BC24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5F525E"/>
    <w:multiLevelType w:val="multilevel"/>
    <w:tmpl w:val="700AC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695BE4"/>
    <w:multiLevelType w:val="multilevel"/>
    <w:tmpl w:val="EE0E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706B1B"/>
    <w:multiLevelType w:val="hybridMultilevel"/>
    <w:tmpl w:val="4D3EAD2E"/>
    <w:lvl w:ilvl="0" w:tplc="4B4C1FC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E7323E"/>
    <w:multiLevelType w:val="multilevel"/>
    <w:tmpl w:val="4B78C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1A4AD5"/>
    <w:multiLevelType w:val="multilevel"/>
    <w:tmpl w:val="035A0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5C57EA"/>
    <w:multiLevelType w:val="multilevel"/>
    <w:tmpl w:val="EE6E8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295E9B"/>
    <w:multiLevelType w:val="multilevel"/>
    <w:tmpl w:val="517A3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FA2FCC"/>
    <w:multiLevelType w:val="multilevel"/>
    <w:tmpl w:val="ACD6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3162A4"/>
    <w:multiLevelType w:val="multilevel"/>
    <w:tmpl w:val="00FAD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B632FE"/>
    <w:multiLevelType w:val="hybridMultilevel"/>
    <w:tmpl w:val="DEF4EE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6F0356"/>
    <w:multiLevelType w:val="multilevel"/>
    <w:tmpl w:val="44341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012594"/>
    <w:multiLevelType w:val="multilevel"/>
    <w:tmpl w:val="9B467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0686D7F"/>
    <w:multiLevelType w:val="hybridMultilevel"/>
    <w:tmpl w:val="02164E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B032E4"/>
    <w:multiLevelType w:val="multilevel"/>
    <w:tmpl w:val="0C72D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4A19D7"/>
    <w:multiLevelType w:val="hybridMultilevel"/>
    <w:tmpl w:val="68A62ED8"/>
    <w:lvl w:ilvl="0" w:tplc="9FBA49C8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9217DFB"/>
    <w:multiLevelType w:val="hybridMultilevel"/>
    <w:tmpl w:val="C47EB6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B7163F"/>
    <w:multiLevelType w:val="multilevel"/>
    <w:tmpl w:val="6CBC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4A6DA2"/>
    <w:multiLevelType w:val="multilevel"/>
    <w:tmpl w:val="39EA4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9687EE1"/>
    <w:multiLevelType w:val="multilevel"/>
    <w:tmpl w:val="B798F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8F3767"/>
    <w:multiLevelType w:val="hybridMultilevel"/>
    <w:tmpl w:val="401A7A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BB748E"/>
    <w:multiLevelType w:val="multilevel"/>
    <w:tmpl w:val="92520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2CF3F81"/>
    <w:multiLevelType w:val="multilevel"/>
    <w:tmpl w:val="FD621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5D71213"/>
    <w:multiLevelType w:val="multilevel"/>
    <w:tmpl w:val="467EC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E376AEF"/>
    <w:multiLevelType w:val="hybridMultilevel"/>
    <w:tmpl w:val="3A3EE8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1772851">
    <w:abstractNumId w:val="7"/>
  </w:num>
  <w:num w:numId="2" w16cid:durableId="719791952">
    <w:abstractNumId w:val="19"/>
  </w:num>
  <w:num w:numId="3" w16cid:durableId="469858936">
    <w:abstractNumId w:val="3"/>
  </w:num>
  <w:num w:numId="4" w16cid:durableId="1273124251">
    <w:abstractNumId w:val="22"/>
  </w:num>
  <w:num w:numId="5" w16cid:durableId="424962848">
    <w:abstractNumId w:val="28"/>
  </w:num>
  <w:num w:numId="6" w16cid:durableId="1413620938">
    <w:abstractNumId w:val="12"/>
  </w:num>
  <w:num w:numId="7" w16cid:durableId="627319783">
    <w:abstractNumId w:val="2"/>
  </w:num>
  <w:num w:numId="8" w16cid:durableId="34740016">
    <w:abstractNumId w:val="4"/>
  </w:num>
  <w:num w:numId="9" w16cid:durableId="614286817">
    <w:abstractNumId w:val="10"/>
  </w:num>
  <w:num w:numId="10" w16cid:durableId="1594901249">
    <w:abstractNumId w:val="14"/>
  </w:num>
  <w:num w:numId="11" w16cid:durableId="1714112962">
    <w:abstractNumId w:val="20"/>
  </w:num>
  <w:num w:numId="12" w16cid:durableId="1065879144">
    <w:abstractNumId w:val="11"/>
  </w:num>
  <w:num w:numId="13" w16cid:durableId="784495842">
    <w:abstractNumId w:val="25"/>
  </w:num>
  <w:num w:numId="14" w16cid:durableId="1864853915">
    <w:abstractNumId w:val="16"/>
  </w:num>
  <w:num w:numId="15" w16cid:durableId="1545756606">
    <w:abstractNumId w:val="17"/>
  </w:num>
  <w:num w:numId="16" w16cid:durableId="1756121575">
    <w:abstractNumId w:val="5"/>
  </w:num>
  <w:num w:numId="17" w16cid:durableId="926038748">
    <w:abstractNumId w:val="8"/>
  </w:num>
  <w:num w:numId="18" w16cid:durableId="447510849">
    <w:abstractNumId w:val="15"/>
  </w:num>
  <w:num w:numId="19" w16cid:durableId="801659682">
    <w:abstractNumId w:val="1"/>
  </w:num>
  <w:num w:numId="20" w16cid:durableId="668100244">
    <w:abstractNumId w:val="0"/>
  </w:num>
  <w:num w:numId="21" w16cid:durableId="1902666326">
    <w:abstractNumId w:val="27"/>
  </w:num>
  <w:num w:numId="22" w16cid:durableId="1530802637">
    <w:abstractNumId w:val="21"/>
  </w:num>
  <w:num w:numId="23" w16cid:durableId="1103452925">
    <w:abstractNumId w:val="24"/>
  </w:num>
  <w:num w:numId="24" w16cid:durableId="569727454">
    <w:abstractNumId w:val="6"/>
  </w:num>
  <w:num w:numId="25" w16cid:durableId="260572457">
    <w:abstractNumId w:val="26"/>
  </w:num>
  <w:num w:numId="26" w16cid:durableId="641496326">
    <w:abstractNumId w:val="13"/>
  </w:num>
  <w:num w:numId="27" w16cid:durableId="1014920629">
    <w:abstractNumId w:val="9"/>
  </w:num>
  <w:num w:numId="28" w16cid:durableId="1230000161">
    <w:abstractNumId w:val="23"/>
  </w:num>
  <w:num w:numId="29" w16cid:durableId="179988165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42A"/>
    <w:rsid w:val="000011C4"/>
    <w:rsid w:val="0000419E"/>
    <w:rsid w:val="00005304"/>
    <w:rsid w:val="00007E27"/>
    <w:rsid w:val="00022EC2"/>
    <w:rsid w:val="00040896"/>
    <w:rsid w:val="0006350A"/>
    <w:rsid w:val="000648A3"/>
    <w:rsid w:val="0006491F"/>
    <w:rsid w:val="00065193"/>
    <w:rsid w:val="00071B80"/>
    <w:rsid w:val="00076F0F"/>
    <w:rsid w:val="00085B31"/>
    <w:rsid w:val="00090932"/>
    <w:rsid w:val="000A0235"/>
    <w:rsid w:val="000A2228"/>
    <w:rsid w:val="000A6962"/>
    <w:rsid w:val="000F4E70"/>
    <w:rsid w:val="000F59BC"/>
    <w:rsid w:val="00124E58"/>
    <w:rsid w:val="001532F0"/>
    <w:rsid w:val="00155602"/>
    <w:rsid w:val="00163C37"/>
    <w:rsid w:val="00181236"/>
    <w:rsid w:val="00186456"/>
    <w:rsid w:val="0019220C"/>
    <w:rsid w:val="00192D63"/>
    <w:rsid w:val="001930A7"/>
    <w:rsid w:val="001D32C0"/>
    <w:rsid w:val="001E53D4"/>
    <w:rsid w:val="001E7AAA"/>
    <w:rsid w:val="00200640"/>
    <w:rsid w:val="00203679"/>
    <w:rsid w:val="00223383"/>
    <w:rsid w:val="00233EC1"/>
    <w:rsid w:val="00241FAF"/>
    <w:rsid w:val="00245349"/>
    <w:rsid w:val="0026018A"/>
    <w:rsid w:val="00270577"/>
    <w:rsid w:val="0028471D"/>
    <w:rsid w:val="002A431C"/>
    <w:rsid w:val="002B312F"/>
    <w:rsid w:val="002B35EA"/>
    <w:rsid w:val="002B7481"/>
    <w:rsid w:val="002D59AD"/>
    <w:rsid w:val="002D6A9A"/>
    <w:rsid w:val="00303913"/>
    <w:rsid w:val="00305068"/>
    <w:rsid w:val="00312462"/>
    <w:rsid w:val="00330AEA"/>
    <w:rsid w:val="00337F71"/>
    <w:rsid w:val="00373480"/>
    <w:rsid w:val="00375A80"/>
    <w:rsid w:val="0037642F"/>
    <w:rsid w:val="00385E33"/>
    <w:rsid w:val="00386180"/>
    <w:rsid w:val="0039028D"/>
    <w:rsid w:val="00390FFF"/>
    <w:rsid w:val="003A793E"/>
    <w:rsid w:val="003C0328"/>
    <w:rsid w:val="003C72A2"/>
    <w:rsid w:val="0042769A"/>
    <w:rsid w:val="00462DB2"/>
    <w:rsid w:val="0046679A"/>
    <w:rsid w:val="00467F84"/>
    <w:rsid w:val="00474718"/>
    <w:rsid w:val="00477087"/>
    <w:rsid w:val="004834EB"/>
    <w:rsid w:val="0049140F"/>
    <w:rsid w:val="0049442A"/>
    <w:rsid w:val="004A40CA"/>
    <w:rsid w:val="004B0721"/>
    <w:rsid w:val="004E0952"/>
    <w:rsid w:val="004E3BE4"/>
    <w:rsid w:val="004E63C8"/>
    <w:rsid w:val="005327D5"/>
    <w:rsid w:val="005364D9"/>
    <w:rsid w:val="005377A9"/>
    <w:rsid w:val="00541CA1"/>
    <w:rsid w:val="00557971"/>
    <w:rsid w:val="005664F8"/>
    <w:rsid w:val="00586673"/>
    <w:rsid w:val="0059354B"/>
    <w:rsid w:val="00595EBF"/>
    <w:rsid w:val="005968BA"/>
    <w:rsid w:val="005A279A"/>
    <w:rsid w:val="005B41A2"/>
    <w:rsid w:val="005B4EAD"/>
    <w:rsid w:val="005D2EB2"/>
    <w:rsid w:val="005E2B1B"/>
    <w:rsid w:val="00603BE0"/>
    <w:rsid w:val="00605235"/>
    <w:rsid w:val="006225E3"/>
    <w:rsid w:val="0062548F"/>
    <w:rsid w:val="00642236"/>
    <w:rsid w:val="006677B0"/>
    <w:rsid w:val="00672166"/>
    <w:rsid w:val="00690D9F"/>
    <w:rsid w:val="006934FF"/>
    <w:rsid w:val="00697A20"/>
    <w:rsid w:val="006B1968"/>
    <w:rsid w:val="006C2E74"/>
    <w:rsid w:val="006C373C"/>
    <w:rsid w:val="006D52C3"/>
    <w:rsid w:val="006E1B22"/>
    <w:rsid w:val="00700E55"/>
    <w:rsid w:val="007444C0"/>
    <w:rsid w:val="00747D31"/>
    <w:rsid w:val="00761FA1"/>
    <w:rsid w:val="007836C1"/>
    <w:rsid w:val="00790264"/>
    <w:rsid w:val="007908F1"/>
    <w:rsid w:val="00792D88"/>
    <w:rsid w:val="007A142A"/>
    <w:rsid w:val="007B0B07"/>
    <w:rsid w:val="007B0D4C"/>
    <w:rsid w:val="007C3267"/>
    <w:rsid w:val="007C337D"/>
    <w:rsid w:val="007D378C"/>
    <w:rsid w:val="007D4AD3"/>
    <w:rsid w:val="007F0D59"/>
    <w:rsid w:val="007F557A"/>
    <w:rsid w:val="008028B6"/>
    <w:rsid w:val="00804CD4"/>
    <w:rsid w:val="008148CF"/>
    <w:rsid w:val="0081722C"/>
    <w:rsid w:val="008316EA"/>
    <w:rsid w:val="00844147"/>
    <w:rsid w:val="00844B10"/>
    <w:rsid w:val="0084586A"/>
    <w:rsid w:val="008550C1"/>
    <w:rsid w:val="008553C9"/>
    <w:rsid w:val="00857EE9"/>
    <w:rsid w:val="00864E10"/>
    <w:rsid w:val="0087184F"/>
    <w:rsid w:val="00872A39"/>
    <w:rsid w:val="00885E33"/>
    <w:rsid w:val="008869CB"/>
    <w:rsid w:val="00887374"/>
    <w:rsid w:val="00895631"/>
    <w:rsid w:val="008B0F11"/>
    <w:rsid w:val="008C26A9"/>
    <w:rsid w:val="008C3B4D"/>
    <w:rsid w:val="008D2B57"/>
    <w:rsid w:val="008F4804"/>
    <w:rsid w:val="008F50D6"/>
    <w:rsid w:val="00903A9D"/>
    <w:rsid w:val="00907DC0"/>
    <w:rsid w:val="00916FD0"/>
    <w:rsid w:val="00935C8B"/>
    <w:rsid w:val="0094146D"/>
    <w:rsid w:val="00951E31"/>
    <w:rsid w:val="00951FBC"/>
    <w:rsid w:val="00962D98"/>
    <w:rsid w:val="00987E69"/>
    <w:rsid w:val="00993681"/>
    <w:rsid w:val="00993965"/>
    <w:rsid w:val="009964CC"/>
    <w:rsid w:val="009A15E1"/>
    <w:rsid w:val="009A16D4"/>
    <w:rsid w:val="009A674D"/>
    <w:rsid w:val="009A6D6F"/>
    <w:rsid w:val="009B42DC"/>
    <w:rsid w:val="009B67AF"/>
    <w:rsid w:val="009D0C9F"/>
    <w:rsid w:val="009D106A"/>
    <w:rsid w:val="009D1798"/>
    <w:rsid w:val="009E1765"/>
    <w:rsid w:val="00A15720"/>
    <w:rsid w:val="00A54863"/>
    <w:rsid w:val="00A564A3"/>
    <w:rsid w:val="00A56D4A"/>
    <w:rsid w:val="00A619A0"/>
    <w:rsid w:val="00A74131"/>
    <w:rsid w:val="00A77ADB"/>
    <w:rsid w:val="00A80F95"/>
    <w:rsid w:val="00A91694"/>
    <w:rsid w:val="00AA1E39"/>
    <w:rsid w:val="00AA7402"/>
    <w:rsid w:val="00AB5BAB"/>
    <w:rsid w:val="00AC35ED"/>
    <w:rsid w:val="00AD1A0E"/>
    <w:rsid w:val="00AD4812"/>
    <w:rsid w:val="00AE0E9A"/>
    <w:rsid w:val="00AE325B"/>
    <w:rsid w:val="00AE64F7"/>
    <w:rsid w:val="00B032F2"/>
    <w:rsid w:val="00B05EE1"/>
    <w:rsid w:val="00B217FD"/>
    <w:rsid w:val="00B351E0"/>
    <w:rsid w:val="00B54D0A"/>
    <w:rsid w:val="00B57E6E"/>
    <w:rsid w:val="00B61B14"/>
    <w:rsid w:val="00B74EDC"/>
    <w:rsid w:val="00B92F28"/>
    <w:rsid w:val="00B96C91"/>
    <w:rsid w:val="00BA26FD"/>
    <w:rsid w:val="00BB1C4D"/>
    <w:rsid w:val="00BC73C8"/>
    <w:rsid w:val="00BF392B"/>
    <w:rsid w:val="00BF44D0"/>
    <w:rsid w:val="00C2397A"/>
    <w:rsid w:val="00C23AD1"/>
    <w:rsid w:val="00C56AB0"/>
    <w:rsid w:val="00C655B6"/>
    <w:rsid w:val="00C740D9"/>
    <w:rsid w:val="00C81A7A"/>
    <w:rsid w:val="00CD20A4"/>
    <w:rsid w:val="00CD5B9F"/>
    <w:rsid w:val="00CF497A"/>
    <w:rsid w:val="00D030C2"/>
    <w:rsid w:val="00D059ED"/>
    <w:rsid w:val="00D10A80"/>
    <w:rsid w:val="00D110E2"/>
    <w:rsid w:val="00D13E4C"/>
    <w:rsid w:val="00D30AF6"/>
    <w:rsid w:val="00D31131"/>
    <w:rsid w:val="00D345BF"/>
    <w:rsid w:val="00D4297E"/>
    <w:rsid w:val="00D47E17"/>
    <w:rsid w:val="00D5481A"/>
    <w:rsid w:val="00D55BAF"/>
    <w:rsid w:val="00D57914"/>
    <w:rsid w:val="00D66819"/>
    <w:rsid w:val="00D9338F"/>
    <w:rsid w:val="00D94AEF"/>
    <w:rsid w:val="00D9532E"/>
    <w:rsid w:val="00DA5ECB"/>
    <w:rsid w:val="00DF0A6A"/>
    <w:rsid w:val="00DF19E9"/>
    <w:rsid w:val="00E00023"/>
    <w:rsid w:val="00E0219E"/>
    <w:rsid w:val="00E25D06"/>
    <w:rsid w:val="00E27DB2"/>
    <w:rsid w:val="00E438EF"/>
    <w:rsid w:val="00E6061C"/>
    <w:rsid w:val="00E6279B"/>
    <w:rsid w:val="00E75E30"/>
    <w:rsid w:val="00E8289B"/>
    <w:rsid w:val="00E90C40"/>
    <w:rsid w:val="00E92C2D"/>
    <w:rsid w:val="00EA3B8E"/>
    <w:rsid w:val="00EB353F"/>
    <w:rsid w:val="00ED78C1"/>
    <w:rsid w:val="00EF0704"/>
    <w:rsid w:val="00EF1210"/>
    <w:rsid w:val="00F0155C"/>
    <w:rsid w:val="00F33FCD"/>
    <w:rsid w:val="00F418A2"/>
    <w:rsid w:val="00F511AC"/>
    <w:rsid w:val="00F513CE"/>
    <w:rsid w:val="00F664E1"/>
    <w:rsid w:val="00F70F26"/>
    <w:rsid w:val="00FB1B3E"/>
    <w:rsid w:val="00FB447C"/>
    <w:rsid w:val="00FD2608"/>
    <w:rsid w:val="00FE78F3"/>
    <w:rsid w:val="00FF40F8"/>
    <w:rsid w:val="5F317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58BFA8"/>
  <w15:docId w15:val="{879E66D9-02B7-1B48-A504-97E0BB75F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5BAF"/>
    <w:pPr>
      <w:spacing w:after="0" w:line="240" w:lineRule="auto"/>
    </w:pPr>
    <w:rPr>
      <w:kern w:val="2"/>
      <w:sz w:val="24"/>
      <w:szCs w:val="24"/>
      <w:lang w:val="en-IN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2166"/>
    <w:pPr>
      <w:keepNext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5B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56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5602"/>
  </w:style>
  <w:style w:type="paragraph" w:styleId="Footer">
    <w:name w:val="footer"/>
    <w:basedOn w:val="Normal"/>
    <w:link w:val="FooterChar"/>
    <w:uiPriority w:val="99"/>
    <w:unhideWhenUsed/>
    <w:rsid w:val="001556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5602"/>
  </w:style>
  <w:style w:type="character" w:styleId="Hyperlink">
    <w:name w:val="Hyperlink"/>
    <w:basedOn w:val="DefaultParagraphFont"/>
    <w:uiPriority w:val="99"/>
    <w:unhideWhenUsed/>
    <w:rsid w:val="00155602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155602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747D3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5377A9"/>
    <w:pPr>
      <w:keepLines/>
      <w:suppressAutoHyphens/>
      <w:spacing w:after="0" w:line="240" w:lineRule="auto"/>
    </w:pPr>
    <w:rPr>
      <w:sz w:val="24"/>
    </w:rPr>
  </w:style>
  <w:style w:type="paragraph" w:customStyle="1" w:styleId="FirstPara">
    <w:name w:val="First Para"/>
    <w:basedOn w:val="Normal"/>
    <w:link w:val="FirstParaChar"/>
    <w:qFormat/>
    <w:rsid w:val="00270577"/>
    <w:pPr>
      <w:spacing w:before="1440"/>
    </w:pPr>
  </w:style>
  <w:style w:type="character" w:styleId="FollowedHyperlink">
    <w:name w:val="FollowedHyperlink"/>
    <w:basedOn w:val="DefaultParagraphFont"/>
    <w:uiPriority w:val="99"/>
    <w:semiHidden/>
    <w:unhideWhenUsed/>
    <w:rsid w:val="0019220C"/>
    <w:rPr>
      <w:color w:val="954F72" w:themeColor="followedHyperlink"/>
      <w:u w:val="single"/>
    </w:rPr>
  </w:style>
  <w:style w:type="character" w:customStyle="1" w:styleId="FirstParaChar">
    <w:name w:val="First Para Char"/>
    <w:basedOn w:val="DefaultParagraphFont"/>
    <w:link w:val="FirstPara"/>
    <w:rsid w:val="00270577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6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6A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unhideWhenUsed/>
    <w:rsid w:val="00EA3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A279A"/>
    <w:rPr>
      <w:color w:val="808080"/>
      <w:shd w:val="clear" w:color="auto" w:fill="E6E6E6"/>
    </w:rPr>
  </w:style>
  <w:style w:type="paragraph" w:customStyle="1" w:styleId="Copy">
    <w:name w:val="Copy"/>
    <w:basedOn w:val="Normal"/>
    <w:qFormat/>
    <w:rsid w:val="00962D98"/>
    <w:rPr>
      <w:sz w:val="16"/>
    </w:rPr>
  </w:style>
  <w:style w:type="paragraph" w:customStyle="1" w:styleId="ColumnHeading">
    <w:name w:val="Column Heading"/>
    <w:basedOn w:val="Normal"/>
    <w:qFormat/>
    <w:rsid w:val="00962D98"/>
    <w:rPr>
      <w:rFonts w:asciiTheme="majorHAnsi" w:hAnsiTheme="majorHAnsi"/>
      <w:caps/>
      <w:spacing w:val="20"/>
      <w:sz w:val="14"/>
    </w:rPr>
  </w:style>
  <w:style w:type="paragraph" w:styleId="ListParagraph">
    <w:name w:val="List Paragraph"/>
    <w:basedOn w:val="Normal"/>
    <w:uiPriority w:val="34"/>
    <w:qFormat/>
    <w:rsid w:val="00962D9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7216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apple-converted-space">
    <w:name w:val="apple-converted-space"/>
    <w:basedOn w:val="DefaultParagraphFont"/>
    <w:rsid w:val="00935C8B"/>
  </w:style>
  <w:style w:type="character" w:customStyle="1" w:styleId="vkekvd">
    <w:name w:val="vkekvd"/>
    <w:basedOn w:val="DefaultParagraphFont"/>
    <w:rsid w:val="00935C8B"/>
  </w:style>
  <w:style w:type="character" w:customStyle="1" w:styleId="t286pc">
    <w:name w:val="t286pc"/>
    <w:basedOn w:val="DefaultParagraphFont"/>
    <w:rsid w:val="00935C8B"/>
  </w:style>
  <w:style w:type="character" w:styleId="Strong">
    <w:name w:val="Strong"/>
    <w:basedOn w:val="DefaultParagraphFont"/>
    <w:uiPriority w:val="22"/>
    <w:qFormat/>
    <w:rsid w:val="00935C8B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B032F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32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PlainTable1">
    <w:name w:val="Plain Table 1"/>
    <w:basedOn w:val="TableNormal"/>
    <w:uiPriority w:val="41"/>
    <w:rsid w:val="009A16D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D345BF"/>
  </w:style>
  <w:style w:type="character" w:customStyle="1" w:styleId="Heading2Char">
    <w:name w:val="Heading 2 Char"/>
    <w:basedOn w:val="DefaultParagraphFont"/>
    <w:link w:val="Heading2"/>
    <w:uiPriority w:val="9"/>
    <w:rsid w:val="00D55BAF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en-I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705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8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9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35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6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6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4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463">
              <w:marLeft w:val="0"/>
              <w:marRight w:val="0"/>
              <w:marTop w:val="0"/>
              <w:marBottom w:val="0"/>
              <w:divBdr>
                <w:top w:val="single" w:sz="6" w:space="0" w:color="E9E9E9"/>
                <w:left w:val="single" w:sz="6" w:space="0" w:color="E9E9E9"/>
                <w:bottom w:val="single" w:sz="6" w:space="0" w:color="E9E9E9"/>
                <w:right w:val="single" w:sz="6" w:space="0" w:color="E9E9E9"/>
              </w:divBdr>
              <w:divsChild>
                <w:div w:id="473303421">
                  <w:marLeft w:val="210"/>
                  <w:marRight w:val="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26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88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1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1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4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7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sh/Desktop/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8B719-02F1-4710-BDB8-5D1EC1825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TEMPLATE.dotx</Template>
  <TotalTime>0</TotalTime>
  <Pages>2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</dc:creator>
  <cp:keywords/>
  <dc:description/>
  <cp:lastModifiedBy>Joshua Kirupakaran</cp:lastModifiedBy>
  <cp:revision>2</cp:revision>
  <cp:lastPrinted>2024-12-10T13:40:00Z</cp:lastPrinted>
  <dcterms:created xsi:type="dcterms:W3CDTF">2026-03-20T10:45:00Z</dcterms:created>
  <dcterms:modified xsi:type="dcterms:W3CDTF">2026-03-20T10:45:00Z</dcterms:modified>
</cp:coreProperties>
</file>